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BB5A3" w14:textId="00E53EC0" w:rsidR="0035272E" w:rsidRPr="004B2AC4" w:rsidRDefault="0035272E" w:rsidP="0035272E">
      <w:pPr>
        <w:rPr>
          <w:rFonts w:ascii="Montserrat" w:hAnsi="Montserrat"/>
        </w:rPr>
      </w:pPr>
      <w:r w:rsidRPr="004B2AC4">
        <w:rPr>
          <w:rFonts w:ascii="Montserrat" w:hAnsi="Montserrat"/>
          <w:b/>
          <w:sz w:val="24"/>
          <w:szCs w:val="24"/>
        </w:rPr>
        <w:t xml:space="preserve">Antrag </w:t>
      </w:r>
      <w:r w:rsidR="00FA09D0" w:rsidRPr="004B2AC4">
        <w:rPr>
          <w:rFonts w:ascii="Montserrat" w:hAnsi="Montserrat"/>
          <w:b/>
          <w:sz w:val="24"/>
          <w:szCs w:val="24"/>
        </w:rPr>
        <w:t xml:space="preserve">zur </w:t>
      </w:r>
      <w:r w:rsidRPr="004B2AC4">
        <w:rPr>
          <w:rFonts w:ascii="Montserrat" w:hAnsi="Montserrat"/>
          <w:b/>
          <w:sz w:val="24"/>
          <w:szCs w:val="24"/>
        </w:rPr>
        <w:t xml:space="preserve">Aufnahme </w:t>
      </w:r>
      <w:r w:rsidR="00FA09D0" w:rsidRPr="004B2AC4">
        <w:rPr>
          <w:rFonts w:ascii="Montserrat" w:hAnsi="Montserrat"/>
          <w:b/>
          <w:sz w:val="24"/>
          <w:szCs w:val="24"/>
        </w:rPr>
        <w:t xml:space="preserve">als </w:t>
      </w:r>
      <w:r w:rsidRPr="004B2AC4">
        <w:rPr>
          <w:rFonts w:ascii="Montserrat" w:hAnsi="Montserrat"/>
          <w:b/>
          <w:sz w:val="24"/>
          <w:szCs w:val="24"/>
        </w:rPr>
        <w:t xml:space="preserve">Fachmitglied </w:t>
      </w:r>
      <w:r w:rsidR="00FA09D0" w:rsidRPr="004B2AC4">
        <w:rPr>
          <w:rFonts w:ascii="Montserrat" w:hAnsi="Montserrat"/>
          <w:b/>
          <w:sz w:val="24"/>
          <w:szCs w:val="24"/>
        </w:rPr>
        <w:t xml:space="preserve">des </w:t>
      </w:r>
      <w:r w:rsidRPr="004B2AC4">
        <w:rPr>
          <w:rFonts w:ascii="Montserrat" w:hAnsi="Montserrat"/>
          <w:b/>
          <w:sz w:val="24"/>
          <w:szCs w:val="24"/>
        </w:rPr>
        <w:t>SAB</w:t>
      </w:r>
      <w:r w:rsidRPr="004B2AC4">
        <w:rPr>
          <w:rFonts w:ascii="Montserrat" w:hAnsi="Montserrat"/>
          <w:sz w:val="18"/>
          <w:szCs w:val="24"/>
        </w:rPr>
        <w:br/>
      </w:r>
    </w:p>
    <w:p w14:paraId="3293F65F" w14:textId="77777777" w:rsidR="0035272E" w:rsidRPr="004B2AC4" w:rsidRDefault="0035272E" w:rsidP="0035272E">
      <w:pPr>
        <w:rPr>
          <w:rFonts w:ascii="Montserrat" w:hAnsi="Montserrat"/>
          <w:sz w:val="18"/>
        </w:rPr>
      </w:pPr>
      <w:r w:rsidRPr="004B2AC4">
        <w:rPr>
          <w:rFonts w:ascii="Montserrat" w:hAnsi="Montserrat"/>
          <w:sz w:val="18"/>
        </w:rPr>
        <w:t>Liebe Astrologin, lieber Astrologe</w:t>
      </w:r>
    </w:p>
    <w:p w14:paraId="42C61227" w14:textId="77777777" w:rsidR="004B2AC4" w:rsidRDefault="0035272E" w:rsidP="0035272E">
      <w:pPr>
        <w:jc w:val="both"/>
        <w:rPr>
          <w:rFonts w:ascii="Montserrat" w:hAnsi="Montserrat"/>
          <w:sz w:val="18"/>
        </w:rPr>
      </w:pPr>
      <w:r w:rsidRPr="004B2AC4">
        <w:rPr>
          <w:rFonts w:ascii="Montserrat" w:hAnsi="Montserrat"/>
          <w:sz w:val="18"/>
        </w:rPr>
        <w:t xml:space="preserve">Du hast Dich um die Aufnahme als Fachmitglied beworben, – besten Dank! Wir freuen uns über Dein Interesse und bitten Dich, nachfolgenden Fragebogen auszufüllen. Beantworte wenn möglich alle Fragen. Du unterstützt uns damit, Deinen astrologischen «Status» klarer beurteilen zu können. Alle Angaben werden ausschliesslich für das Aufnahmeverfahren gesichtet und vom Vorstand selbstverständlich vertraulich behandelt. </w:t>
      </w:r>
    </w:p>
    <w:p w14:paraId="715F7147" w14:textId="18BA6BCB" w:rsidR="0035272E" w:rsidRPr="004B2AC4" w:rsidRDefault="0035272E" w:rsidP="0035272E">
      <w:pPr>
        <w:jc w:val="both"/>
        <w:rPr>
          <w:rFonts w:ascii="Montserrat" w:hAnsi="Montserrat"/>
          <w:sz w:val="18"/>
        </w:rPr>
      </w:pPr>
      <w:r w:rsidRPr="004B2AC4">
        <w:rPr>
          <w:rFonts w:ascii="Montserrat" w:hAnsi="Montserrat"/>
          <w:sz w:val="18"/>
        </w:rPr>
        <w:t>Falls Du einen Eintrag in den Mitgliederverzeichnissen auf der Webseite des SAB wünschst, bitten wir Dich um entsprechende Angaben (</w:t>
      </w:r>
      <w:r w:rsidR="00FA09D0" w:rsidRPr="004B2AC4">
        <w:rPr>
          <w:rFonts w:ascii="Montserrat" w:hAnsi="Montserrat"/>
          <w:sz w:val="18"/>
        </w:rPr>
        <w:t>separat zugestelltes</w:t>
      </w:r>
      <w:r w:rsidRPr="004B2AC4">
        <w:rPr>
          <w:rFonts w:ascii="Montserrat" w:hAnsi="Montserrat"/>
          <w:sz w:val="18"/>
        </w:rPr>
        <w:t xml:space="preserve"> Formular</w:t>
      </w:r>
      <w:r w:rsidR="00FA09D0" w:rsidRPr="004B2AC4">
        <w:rPr>
          <w:rFonts w:ascii="Montserrat" w:hAnsi="Montserrat"/>
          <w:sz w:val="18"/>
        </w:rPr>
        <w:t xml:space="preserve"> </w:t>
      </w:r>
      <w:r w:rsidRPr="004B2AC4">
        <w:rPr>
          <w:rFonts w:ascii="Montserrat" w:hAnsi="Montserrat"/>
          <w:sz w:val="18"/>
        </w:rPr>
        <w:t>nach der Aufnahme zum Fachmitglied). Wir danken Dir für Deine Angaben. Wir werden Dich bald wieder kontaktieren und über allfällig weitere Schritte informieren, in der Regel nach der nächsten Sitzung des Vorstands.</w:t>
      </w:r>
    </w:p>
    <w:p w14:paraId="758997AB" w14:textId="77777777" w:rsidR="0035272E" w:rsidRPr="004B2AC4" w:rsidRDefault="0035272E" w:rsidP="0035272E">
      <w:pPr>
        <w:jc w:val="both"/>
        <w:rPr>
          <w:rFonts w:ascii="Montserrat" w:hAnsi="Montserrat"/>
          <w:sz w:val="18"/>
        </w:rPr>
      </w:pPr>
      <w:r w:rsidRPr="004B2AC4">
        <w:rPr>
          <w:rFonts w:ascii="Montserrat" w:hAnsi="Montserrat"/>
          <w:sz w:val="18"/>
        </w:rPr>
        <w:t>Freundliche Grüsse</w:t>
      </w:r>
    </w:p>
    <w:p w14:paraId="36E8D8FE" w14:textId="6A5A02A3" w:rsidR="0035272E" w:rsidRPr="004B2AC4" w:rsidRDefault="0035272E" w:rsidP="0035272E">
      <w:pPr>
        <w:jc w:val="both"/>
        <w:rPr>
          <w:rFonts w:ascii="Montserrat" w:hAnsi="Montserrat"/>
          <w:sz w:val="18"/>
        </w:rPr>
      </w:pPr>
      <w:r w:rsidRPr="004B2AC4">
        <w:rPr>
          <w:rFonts w:ascii="Montserrat" w:hAnsi="Montserrat"/>
          <w:sz w:val="18"/>
        </w:rPr>
        <w:t>Vorstand SAB</w:t>
      </w:r>
    </w:p>
    <w:p w14:paraId="1A242000" w14:textId="77777777" w:rsidR="00AB3BBB" w:rsidRPr="004B2AC4" w:rsidRDefault="00AB3BBB" w:rsidP="0035272E">
      <w:pPr>
        <w:jc w:val="both"/>
        <w:rPr>
          <w:rFonts w:ascii="Montserrat" w:hAnsi="Montserrat"/>
          <w:sz w:val="18"/>
        </w:rPr>
      </w:pPr>
    </w:p>
    <w:p w14:paraId="6C9121C9" w14:textId="11018442" w:rsidR="0035272E" w:rsidRPr="004B2AC4" w:rsidRDefault="0035272E" w:rsidP="0035272E">
      <w:pPr>
        <w:rPr>
          <w:rFonts w:ascii="Montserrat" w:hAnsi="Montserrat"/>
          <w:szCs w:val="28"/>
        </w:rPr>
      </w:pPr>
      <w:r w:rsidRPr="004B2AC4">
        <w:rPr>
          <w:rFonts w:ascii="Montserrat" w:hAnsi="Montserrat"/>
          <w:b/>
          <w:szCs w:val="28"/>
        </w:rPr>
        <w:t>Deine Personalien</w:t>
      </w:r>
    </w:p>
    <w:tbl>
      <w:tblPr>
        <w:tblStyle w:val="Tabellenraster"/>
        <w:tblW w:w="0" w:type="auto"/>
        <w:tblLook w:val="04A0" w:firstRow="1" w:lastRow="0" w:firstColumn="1" w:lastColumn="0" w:noHBand="0" w:noVBand="1"/>
      </w:tblPr>
      <w:tblGrid>
        <w:gridCol w:w="3017"/>
        <w:gridCol w:w="1790"/>
        <w:gridCol w:w="1789"/>
        <w:gridCol w:w="2464"/>
      </w:tblGrid>
      <w:tr w:rsidR="00FA09D0" w:rsidRPr="004B2AC4" w14:paraId="76F96554" w14:textId="77777777" w:rsidTr="004B2AC4">
        <w:tc>
          <w:tcPr>
            <w:tcW w:w="3017" w:type="dxa"/>
            <w:shd w:val="clear" w:color="auto" w:fill="DFA880"/>
          </w:tcPr>
          <w:p w14:paraId="466D0F05" w14:textId="5D56B10A"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Name, Vorname</w:t>
            </w:r>
          </w:p>
        </w:tc>
        <w:tc>
          <w:tcPr>
            <w:tcW w:w="6043" w:type="dxa"/>
            <w:gridSpan w:val="3"/>
          </w:tcPr>
          <w:p w14:paraId="60E615DF" w14:textId="77777777" w:rsidR="00FA09D0" w:rsidRPr="004B2AC4" w:rsidRDefault="00FA09D0" w:rsidP="00B61B6A">
            <w:pPr>
              <w:autoSpaceDE w:val="0"/>
              <w:autoSpaceDN w:val="0"/>
              <w:adjustRightInd w:val="0"/>
              <w:rPr>
                <w:rFonts w:ascii="Montserrat" w:hAnsi="Montserrat"/>
                <w:sz w:val="18"/>
                <w:szCs w:val="18"/>
              </w:rPr>
            </w:pPr>
          </w:p>
          <w:p w14:paraId="75E1EACB" w14:textId="77777777" w:rsidR="00FA09D0" w:rsidRPr="004B2AC4" w:rsidRDefault="00FA09D0" w:rsidP="00B61B6A">
            <w:pPr>
              <w:autoSpaceDE w:val="0"/>
              <w:autoSpaceDN w:val="0"/>
              <w:adjustRightInd w:val="0"/>
              <w:rPr>
                <w:rFonts w:ascii="Montserrat" w:hAnsi="Montserrat"/>
                <w:sz w:val="18"/>
                <w:szCs w:val="18"/>
              </w:rPr>
            </w:pPr>
          </w:p>
        </w:tc>
      </w:tr>
      <w:tr w:rsidR="00FA09D0" w:rsidRPr="004B2AC4" w14:paraId="0F7A4AF0" w14:textId="77777777" w:rsidTr="004B2AC4">
        <w:tc>
          <w:tcPr>
            <w:tcW w:w="3017" w:type="dxa"/>
            <w:shd w:val="clear" w:color="auto" w:fill="DFA880"/>
          </w:tcPr>
          <w:p w14:paraId="58050A83" w14:textId="7DE53607"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Adresse</w:t>
            </w:r>
          </w:p>
        </w:tc>
        <w:tc>
          <w:tcPr>
            <w:tcW w:w="6043" w:type="dxa"/>
            <w:gridSpan w:val="3"/>
          </w:tcPr>
          <w:p w14:paraId="547127D8" w14:textId="77777777" w:rsidR="00FA09D0" w:rsidRPr="004B2AC4" w:rsidRDefault="00FA09D0" w:rsidP="00B61B6A">
            <w:pPr>
              <w:autoSpaceDE w:val="0"/>
              <w:autoSpaceDN w:val="0"/>
              <w:adjustRightInd w:val="0"/>
              <w:rPr>
                <w:rFonts w:ascii="Montserrat" w:hAnsi="Montserrat" w:cs="Times-Roman"/>
                <w:sz w:val="18"/>
                <w:szCs w:val="18"/>
              </w:rPr>
            </w:pPr>
          </w:p>
          <w:p w14:paraId="141264A9" w14:textId="77777777" w:rsidR="00FA09D0" w:rsidRPr="004B2AC4" w:rsidRDefault="00FA09D0" w:rsidP="00B61B6A">
            <w:pPr>
              <w:autoSpaceDE w:val="0"/>
              <w:autoSpaceDN w:val="0"/>
              <w:adjustRightInd w:val="0"/>
              <w:rPr>
                <w:rFonts w:ascii="Montserrat" w:hAnsi="Montserrat" w:cs="Times-Roman"/>
                <w:sz w:val="18"/>
                <w:szCs w:val="18"/>
              </w:rPr>
            </w:pPr>
          </w:p>
          <w:p w14:paraId="20AC5D0C" w14:textId="77777777" w:rsidR="00FA09D0" w:rsidRPr="004B2AC4" w:rsidRDefault="00FA09D0" w:rsidP="00B61B6A">
            <w:pPr>
              <w:autoSpaceDE w:val="0"/>
              <w:autoSpaceDN w:val="0"/>
              <w:adjustRightInd w:val="0"/>
              <w:rPr>
                <w:rFonts w:ascii="Montserrat" w:hAnsi="Montserrat" w:cs="Times-Roman"/>
                <w:sz w:val="18"/>
                <w:szCs w:val="18"/>
              </w:rPr>
            </w:pPr>
          </w:p>
        </w:tc>
      </w:tr>
      <w:tr w:rsidR="00FA09D0" w:rsidRPr="004B2AC4" w14:paraId="45CF6DBE" w14:textId="77777777" w:rsidTr="004B2AC4">
        <w:tc>
          <w:tcPr>
            <w:tcW w:w="3017" w:type="dxa"/>
            <w:shd w:val="clear" w:color="auto" w:fill="DFA880"/>
          </w:tcPr>
          <w:p w14:paraId="619987CB" w14:textId="4D562C10"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Telefon</w:t>
            </w:r>
          </w:p>
        </w:tc>
        <w:tc>
          <w:tcPr>
            <w:tcW w:w="6043" w:type="dxa"/>
            <w:gridSpan w:val="3"/>
          </w:tcPr>
          <w:p w14:paraId="59FB4FD6" w14:textId="77777777" w:rsidR="00FA09D0" w:rsidRPr="004B2AC4" w:rsidRDefault="00FA09D0" w:rsidP="00B61B6A">
            <w:pPr>
              <w:tabs>
                <w:tab w:val="left" w:pos="1020"/>
              </w:tabs>
              <w:autoSpaceDE w:val="0"/>
              <w:autoSpaceDN w:val="0"/>
              <w:adjustRightInd w:val="0"/>
              <w:rPr>
                <w:rFonts w:ascii="Montserrat" w:hAnsi="Montserrat"/>
                <w:sz w:val="18"/>
                <w:szCs w:val="18"/>
              </w:rPr>
            </w:pPr>
          </w:p>
          <w:p w14:paraId="19329D76" w14:textId="77777777" w:rsidR="00FA09D0" w:rsidRPr="004B2AC4" w:rsidRDefault="00FA09D0" w:rsidP="00B61B6A">
            <w:pPr>
              <w:tabs>
                <w:tab w:val="left" w:pos="1020"/>
              </w:tabs>
              <w:autoSpaceDE w:val="0"/>
              <w:autoSpaceDN w:val="0"/>
              <w:adjustRightInd w:val="0"/>
              <w:rPr>
                <w:rFonts w:ascii="Montserrat" w:hAnsi="Montserrat"/>
                <w:sz w:val="18"/>
                <w:szCs w:val="18"/>
              </w:rPr>
            </w:pPr>
          </w:p>
        </w:tc>
      </w:tr>
      <w:tr w:rsidR="00FA09D0" w:rsidRPr="004B2AC4" w14:paraId="3DF6455A" w14:textId="77777777" w:rsidTr="004B2AC4">
        <w:tc>
          <w:tcPr>
            <w:tcW w:w="3017" w:type="dxa"/>
            <w:shd w:val="clear" w:color="auto" w:fill="DFA880"/>
          </w:tcPr>
          <w:p w14:paraId="41B1DC81" w14:textId="56D1E54A"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E-Mail</w:t>
            </w:r>
          </w:p>
        </w:tc>
        <w:tc>
          <w:tcPr>
            <w:tcW w:w="6043" w:type="dxa"/>
            <w:gridSpan w:val="3"/>
          </w:tcPr>
          <w:p w14:paraId="5F650978" w14:textId="77777777" w:rsidR="00FA09D0" w:rsidRPr="004B2AC4" w:rsidRDefault="00FA09D0" w:rsidP="00B61B6A">
            <w:pPr>
              <w:autoSpaceDE w:val="0"/>
              <w:autoSpaceDN w:val="0"/>
              <w:adjustRightInd w:val="0"/>
              <w:rPr>
                <w:rFonts w:ascii="Montserrat" w:hAnsi="Montserrat"/>
                <w:sz w:val="18"/>
                <w:szCs w:val="18"/>
              </w:rPr>
            </w:pPr>
          </w:p>
          <w:p w14:paraId="42291ACF" w14:textId="77777777" w:rsidR="00FA09D0" w:rsidRPr="004B2AC4" w:rsidRDefault="00FA09D0" w:rsidP="00B61B6A">
            <w:pPr>
              <w:autoSpaceDE w:val="0"/>
              <w:autoSpaceDN w:val="0"/>
              <w:adjustRightInd w:val="0"/>
              <w:rPr>
                <w:rFonts w:ascii="Montserrat" w:hAnsi="Montserrat"/>
                <w:sz w:val="18"/>
                <w:szCs w:val="18"/>
              </w:rPr>
            </w:pPr>
          </w:p>
        </w:tc>
      </w:tr>
      <w:tr w:rsidR="00FA09D0" w:rsidRPr="004B2AC4" w14:paraId="3A48DA0E" w14:textId="77777777" w:rsidTr="004B2AC4">
        <w:tc>
          <w:tcPr>
            <w:tcW w:w="3017" w:type="dxa"/>
            <w:shd w:val="clear" w:color="auto" w:fill="DFA880"/>
          </w:tcPr>
          <w:p w14:paraId="698E3E86" w14:textId="77777777"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Webseite</w:t>
            </w:r>
          </w:p>
          <w:p w14:paraId="2D2E1E16" w14:textId="61D2A845" w:rsidR="00FA09D0" w:rsidRPr="004B2AC4" w:rsidRDefault="00FA09D0" w:rsidP="00B61B6A">
            <w:pPr>
              <w:autoSpaceDE w:val="0"/>
              <w:autoSpaceDN w:val="0"/>
              <w:adjustRightInd w:val="0"/>
              <w:rPr>
                <w:rFonts w:ascii="Montserrat" w:hAnsi="Montserrat" w:cs="Times-Roman"/>
                <w:sz w:val="18"/>
                <w:szCs w:val="18"/>
              </w:rPr>
            </w:pPr>
          </w:p>
        </w:tc>
        <w:tc>
          <w:tcPr>
            <w:tcW w:w="6043" w:type="dxa"/>
            <w:gridSpan w:val="3"/>
          </w:tcPr>
          <w:p w14:paraId="5D44FA72" w14:textId="77777777" w:rsidR="00FA09D0" w:rsidRPr="004B2AC4" w:rsidRDefault="00FA09D0" w:rsidP="00B61B6A">
            <w:pPr>
              <w:autoSpaceDE w:val="0"/>
              <w:autoSpaceDN w:val="0"/>
              <w:adjustRightInd w:val="0"/>
              <w:rPr>
                <w:rFonts w:ascii="Montserrat" w:hAnsi="Montserrat"/>
                <w:sz w:val="18"/>
                <w:szCs w:val="18"/>
              </w:rPr>
            </w:pPr>
          </w:p>
        </w:tc>
      </w:tr>
      <w:tr w:rsidR="00FA09D0" w:rsidRPr="004B2AC4" w14:paraId="4F89D41C" w14:textId="77777777" w:rsidTr="004B2AC4">
        <w:tc>
          <w:tcPr>
            <w:tcW w:w="3017" w:type="dxa"/>
            <w:shd w:val="clear" w:color="auto" w:fill="DFA880"/>
          </w:tcPr>
          <w:p w14:paraId="3640C3B4" w14:textId="77777777"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 xml:space="preserve">Geburtsdaten (Tag, Zeit, </w:t>
            </w:r>
            <w:proofErr w:type="gramStart"/>
            <w:r w:rsidRPr="004B2AC4">
              <w:rPr>
                <w:rFonts w:ascii="Montserrat" w:hAnsi="Montserrat" w:cs="Times-Roman"/>
                <w:sz w:val="18"/>
                <w:szCs w:val="18"/>
              </w:rPr>
              <w:t>Ort)*</w:t>
            </w:r>
            <w:proofErr w:type="gramEnd"/>
          </w:p>
          <w:p w14:paraId="6DA0988B" w14:textId="77777777"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 freiwillige Angaben)</w:t>
            </w:r>
          </w:p>
        </w:tc>
        <w:tc>
          <w:tcPr>
            <w:tcW w:w="1790" w:type="dxa"/>
          </w:tcPr>
          <w:p w14:paraId="450909A0" w14:textId="77777777"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Geburtstag:</w:t>
            </w:r>
          </w:p>
          <w:p w14:paraId="06C32628" w14:textId="77777777" w:rsidR="00FA09D0" w:rsidRPr="004B2AC4" w:rsidRDefault="00FA09D0" w:rsidP="00B61B6A">
            <w:pPr>
              <w:autoSpaceDE w:val="0"/>
              <w:autoSpaceDN w:val="0"/>
              <w:adjustRightInd w:val="0"/>
              <w:rPr>
                <w:rFonts w:ascii="Montserrat" w:hAnsi="Montserrat" w:cs="Times-Roman"/>
                <w:sz w:val="18"/>
                <w:szCs w:val="18"/>
              </w:rPr>
            </w:pPr>
          </w:p>
        </w:tc>
        <w:tc>
          <w:tcPr>
            <w:tcW w:w="1789" w:type="dxa"/>
          </w:tcPr>
          <w:p w14:paraId="079B76A5" w14:textId="77777777"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Geburtszeit:</w:t>
            </w:r>
          </w:p>
        </w:tc>
        <w:tc>
          <w:tcPr>
            <w:tcW w:w="2464" w:type="dxa"/>
          </w:tcPr>
          <w:p w14:paraId="72234E90" w14:textId="77777777"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PLZ Geburtsort:</w:t>
            </w:r>
          </w:p>
        </w:tc>
      </w:tr>
      <w:tr w:rsidR="00FA09D0" w:rsidRPr="004B2AC4" w14:paraId="38D6C9F6" w14:textId="77777777" w:rsidTr="004B2AC4">
        <w:tc>
          <w:tcPr>
            <w:tcW w:w="3017" w:type="dxa"/>
            <w:shd w:val="clear" w:color="auto" w:fill="DFA880"/>
          </w:tcPr>
          <w:p w14:paraId="5C3747D1" w14:textId="2C89583A" w:rsidR="00FA09D0" w:rsidRPr="004B2AC4" w:rsidRDefault="00FA09D0" w:rsidP="00B61B6A">
            <w:pPr>
              <w:autoSpaceDE w:val="0"/>
              <w:autoSpaceDN w:val="0"/>
              <w:adjustRightInd w:val="0"/>
              <w:rPr>
                <w:rFonts w:ascii="Montserrat" w:hAnsi="Montserrat" w:cs="Times-Roman"/>
                <w:sz w:val="18"/>
                <w:szCs w:val="18"/>
              </w:rPr>
            </w:pPr>
            <w:r w:rsidRPr="004B2AC4">
              <w:rPr>
                <w:rFonts w:ascii="Montserrat" w:hAnsi="Montserrat" w:cs="Times-Roman"/>
                <w:sz w:val="18"/>
                <w:szCs w:val="18"/>
              </w:rPr>
              <w:t>Bist Du Mitglied in einem anderen astrologischen Verband/Verein?</w:t>
            </w:r>
          </w:p>
        </w:tc>
        <w:tc>
          <w:tcPr>
            <w:tcW w:w="6043" w:type="dxa"/>
            <w:gridSpan w:val="3"/>
          </w:tcPr>
          <w:p w14:paraId="4FCAF99D" w14:textId="1D54877A" w:rsidR="00FA09D0" w:rsidRPr="004B2AC4" w:rsidRDefault="00FA09D0" w:rsidP="00B61B6A">
            <w:pPr>
              <w:autoSpaceDE w:val="0"/>
              <w:autoSpaceDN w:val="0"/>
              <w:adjustRightInd w:val="0"/>
              <w:rPr>
                <w:rFonts w:ascii="Montserrat" w:hAnsi="Montserrat"/>
                <w:sz w:val="18"/>
                <w:szCs w:val="18"/>
              </w:rPr>
            </w:pPr>
            <w:r w:rsidRPr="004B2AC4">
              <w:rPr>
                <w:rFonts w:ascii="Montserrat" w:hAnsi="Montserrat"/>
                <w:sz w:val="18"/>
                <w:szCs w:val="18"/>
              </w:rPr>
              <w:t>Falls ja, in welchem?</w:t>
            </w:r>
          </w:p>
        </w:tc>
      </w:tr>
    </w:tbl>
    <w:p w14:paraId="16CA05AC" w14:textId="77777777" w:rsidR="0035272E" w:rsidRPr="004B2AC4" w:rsidRDefault="0035272E" w:rsidP="0035272E">
      <w:pPr>
        <w:rPr>
          <w:rFonts w:ascii="Montserrat" w:hAnsi="Montserrat"/>
          <w:sz w:val="18"/>
        </w:rPr>
      </w:pPr>
    </w:p>
    <w:p w14:paraId="741D0947" w14:textId="023B88D5" w:rsidR="0035272E" w:rsidRPr="004B2AC4" w:rsidRDefault="0035272E" w:rsidP="0035272E">
      <w:pPr>
        <w:rPr>
          <w:rFonts w:ascii="Montserrat" w:hAnsi="Montserrat"/>
          <w:b/>
          <w:szCs w:val="28"/>
        </w:rPr>
      </w:pPr>
      <w:r w:rsidRPr="004B2AC4">
        <w:rPr>
          <w:rFonts w:ascii="Montserrat" w:hAnsi="Montserrat"/>
          <w:b/>
          <w:szCs w:val="28"/>
        </w:rPr>
        <w:t>Fragen zu Deinem beruflichen Hintergrund (nicht astrologisch)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A09D0" w:rsidRPr="004B2AC4" w14:paraId="43CBAEA5" w14:textId="77777777" w:rsidTr="004B2AC4">
        <w:tc>
          <w:tcPr>
            <w:tcW w:w="9212" w:type="dxa"/>
            <w:shd w:val="clear" w:color="auto" w:fill="DFA880"/>
          </w:tcPr>
          <w:p w14:paraId="18F9D777" w14:textId="77777777" w:rsidR="0035272E" w:rsidRPr="004B2AC4" w:rsidRDefault="0035272E" w:rsidP="00AB3BBB">
            <w:pPr>
              <w:ind w:left="447" w:hanging="447"/>
              <w:rPr>
                <w:rFonts w:ascii="Montserrat" w:hAnsi="Montserrat"/>
                <w:sz w:val="18"/>
              </w:rPr>
            </w:pPr>
            <w:r w:rsidRPr="004B2AC4">
              <w:rPr>
                <w:rFonts w:ascii="Montserrat" w:hAnsi="Montserrat"/>
                <w:sz w:val="18"/>
              </w:rPr>
              <w:t>Was ist Dein beruflicher Hintergrund? – Ausbildungen und aktuelle Tätigkeit.</w:t>
            </w:r>
          </w:p>
        </w:tc>
      </w:tr>
      <w:tr w:rsidR="00FA09D0" w:rsidRPr="004B2AC4" w14:paraId="48B96DCC" w14:textId="77777777" w:rsidTr="00B61B6A">
        <w:tc>
          <w:tcPr>
            <w:tcW w:w="9212" w:type="dxa"/>
            <w:shd w:val="clear" w:color="auto" w:fill="auto"/>
          </w:tcPr>
          <w:p w14:paraId="77F7D58B" w14:textId="77777777" w:rsidR="0035272E" w:rsidRPr="004B2AC4" w:rsidRDefault="0035272E" w:rsidP="00B61B6A">
            <w:pPr>
              <w:rPr>
                <w:rFonts w:ascii="Montserrat" w:hAnsi="Montserrat"/>
                <w:b/>
                <w:sz w:val="18"/>
              </w:rPr>
            </w:pPr>
          </w:p>
          <w:p w14:paraId="79C81B05" w14:textId="77777777" w:rsidR="0035272E" w:rsidRPr="004B2AC4" w:rsidRDefault="0035272E" w:rsidP="00B61B6A">
            <w:pPr>
              <w:rPr>
                <w:rFonts w:ascii="Montserrat" w:hAnsi="Montserrat"/>
                <w:b/>
                <w:sz w:val="18"/>
              </w:rPr>
            </w:pPr>
          </w:p>
          <w:p w14:paraId="0CC193D1" w14:textId="77777777" w:rsidR="0035272E" w:rsidRPr="004B2AC4" w:rsidRDefault="0035272E" w:rsidP="00B61B6A">
            <w:pPr>
              <w:rPr>
                <w:rFonts w:ascii="Montserrat" w:hAnsi="Montserrat"/>
                <w:b/>
                <w:sz w:val="18"/>
              </w:rPr>
            </w:pPr>
          </w:p>
          <w:p w14:paraId="2C2A65B8" w14:textId="77777777" w:rsidR="0035272E" w:rsidRPr="004B2AC4" w:rsidRDefault="0035272E" w:rsidP="00B61B6A">
            <w:pPr>
              <w:rPr>
                <w:rFonts w:ascii="Montserrat" w:hAnsi="Montserrat"/>
                <w:b/>
                <w:sz w:val="18"/>
              </w:rPr>
            </w:pPr>
          </w:p>
          <w:p w14:paraId="67EB8BB5" w14:textId="77777777" w:rsidR="0035272E" w:rsidRPr="004B2AC4" w:rsidRDefault="0035272E" w:rsidP="00B61B6A">
            <w:pPr>
              <w:rPr>
                <w:rFonts w:ascii="Montserrat" w:hAnsi="Montserrat"/>
                <w:b/>
                <w:sz w:val="18"/>
              </w:rPr>
            </w:pPr>
          </w:p>
          <w:p w14:paraId="718CFC56" w14:textId="76EC7258" w:rsidR="00AB3BBB" w:rsidRPr="004B2AC4" w:rsidRDefault="00AB3BBB" w:rsidP="00B61B6A">
            <w:pPr>
              <w:rPr>
                <w:rFonts w:ascii="Montserrat" w:hAnsi="Montserrat"/>
                <w:b/>
                <w:sz w:val="18"/>
              </w:rPr>
            </w:pPr>
          </w:p>
        </w:tc>
      </w:tr>
    </w:tbl>
    <w:p w14:paraId="0CB5FD02" w14:textId="77777777" w:rsidR="0035272E" w:rsidRPr="004B2AC4" w:rsidRDefault="0035272E" w:rsidP="0035272E">
      <w:pPr>
        <w:rPr>
          <w:rFonts w:ascii="Montserrat" w:hAnsi="Montserrat"/>
          <w:b/>
          <w:sz w:val="18"/>
        </w:rPr>
      </w:pPr>
    </w:p>
    <w:p w14:paraId="3CB7FDA9" w14:textId="77777777" w:rsidR="0035272E" w:rsidRPr="004B2AC4" w:rsidRDefault="0035272E" w:rsidP="0035272E">
      <w:pPr>
        <w:rPr>
          <w:rFonts w:ascii="Montserrat" w:hAnsi="Montserrat"/>
          <w:b/>
          <w:sz w:val="18"/>
        </w:rPr>
      </w:pPr>
    </w:p>
    <w:p w14:paraId="6448F6DA" w14:textId="57BEC9A6" w:rsidR="0035272E" w:rsidRPr="004B2AC4" w:rsidRDefault="0035272E" w:rsidP="0035272E">
      <w:pPr>
        <w:rPr>
          <w:rFonts w:ascii="Montserrat" w:hAnsi="Montserrat"/>
          <w:b/>
          <w:szCs w:val="28"/>
        </w:rPr>
      </w:pPr>
      <w:r w:rsidRPr="004B2AC4">
        <w:rPr>
          <w:rFonts w:ascii="Montserrat" w:hAnsi="Montserrat"/>
          <w:b/>
          <w:szCs w:val="28"/>
        </w:rPr>
        <w:t>Fragen zur astrologischen Aus</w:t>
      </w:r>
      <w:r w:rsidR="00AB3BBB" w:rsidRPr="004B2AC4">
        <w:rPr>
          <w:rFonts w:ascii="Montserrat" w:hAnsi="Montserrat"/>
          <w:b/>
          <w:szCs w:val="28"/>
        </w:rPr>
        <w:t>-</w:t>
      </w:r>
      <w:r w:rsidRPr="004B2AC4">
        <w:rPr>
          <w:rFonts w:ascii="Montserrat" w:hAnsi="Montserrat"/>
          <w:b/>
          <w:szCs w:val="28"/>
        </w:rPr>
        <w:t xml:space="preserve"> und Weiterbildung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0"/>
        <w:gridCol w:w="4637"/>
      </w:tblGrid>
      <w:tr w:rsidR="00FA09D0" w:rsidRPr="004B2AC4" w14:paraId="635909A0" w14:textId="77777777" w:rsidTr="004B2AC4">
        <w:tc>
          <w:tcPr>
            <w:tcW w:w="9067" w:type="dxa"/>
            <w:gridSpan w:val="2"/>
            <w:shd w:val="clear" w:color="auto" w:fill="DFA880"/>
          </w:tcPr>
          <w:p w14:paraId="5E32F11F" w14:textId="53818668" w:rsidR="0035272E" w:rsidRPr="004B2AC4" w:rsidRDefault="0035272E" w:rsidP="00AB3BBB">
            <w:pPr>
              <w:ind w:left="447" w:hanging="447"/>
              <w:rPr>
                <w:rFonts w:ascii="Montserrat" w:hAnsi="Montserrat"/>
                <w:sz w:val="18"/>
              </w:rPr>
            </w:pPr>
            <w:r w:rsidRPr="004B2AC4">
              <w:rPr>
                <w:rFonts w:ascii="Montserrat" w:hAnsi="Montserrat"/>
                <w:sz w:val="18"/>
              </w:rPr>
              <w:t xml:space="preserve">1) </w:t>
            </w:r>
            <w:r w:rsidR="00AB3BBB" w:rsidRPr="004B2AC4">
              <w:rPr>
                <w:rFonts w:ascii="Montserrat" w:hAnsi="Montserrat"/>
                <w:sz w:val="18"/>
              </w:rPr>
              <w:tab/>
            </w:r>
            <w:r w:rsidRPr="004B2AC4">
              <w:rPr>
                <w:rFonts w:ascii="Montserrat" w:hAnsi="Montserrat"/>
                <w:sz w:val="18"/>
              </w:rPr>
              <w:t xml:space="preserve">Wo, wie und wie lange hast Du Dir </w:t>
            </w:r>
            <w:r w:rsidR="00B54631">
              <w:rPr>
                <w:rFonts w:ascii="Montserrat" w:hAnsi="Montserrat"/>
                <w:sz w:val="18"/>
              </w:rPr>
              <w:t xml:space="preserve">Dein astrologisches Wissen </w:t>
            </w:r>
            <w:r w:rsidRPr="004B2AC4">
              <w:rPr>
                <w:rFonts w:ascii="Montserrat" w:hAnsi="Montserrat"/>
                <w:sz w:val="18"/>
              </w:rPr>
              <w:t>angeeignet?</w:t>
            </w:r>
          </w:p>
        </w:tc>
      </w:tr>
      <w:tr w:rsidR="00FA09D0" w:rsidRPr="004B2AC4" w14:paraId="531151AF" w14:textId="77777777" w:rsidTr="00FA09D0">
        <w:tc>
          <w:tcPr>
            <w:tcW w:w="9067" w:type="dxa"/>
            <w:gridSpan w:val="2"/>
            <w:tcBorders>
              <w:bottom w:val="single" w:sz="4" w:space="0" w:color="auto"/>
            </w:tcBorders>
            <w:shd w:val="clear" w:color="auto" w:fill="auto"/>
          </w:tcPr>
          <w:p w14:paraId="69D33762" w14:textId="77777777" w:rsidR="0035272E" w:rsidRPr="004B2AC4" w:rsidRDefault="0035272E" w:rsidP="00B61B6A">
            <w:pPr>
              <w:rPr>
                <w:rFonts w:ascii="Montserrat" w:hAnsi="Montserrat"/>
                <w:sz w:val="18"/>
              </w:rPr>
            </w:pPr>
          </w:p>
          <w:p w14:paraId="04F4E715" w14:textId="77777777" w:rsidR="0035272E" w:rsidRPr="004B2AC4" w:rsidRDefault="0035272E" w:rsidP="00B61B6A">
            <w:pPr>
              <w:rPr>
                <w:rFonts w:ascii="Montserrat" w:hAnsi="Montserrat"/>
                <w:sz w:val="18"/>
              </w:rPr>
            </w:pPr>
          </w:p>
          <w:p w14:paraId="4251B173" w14:textId="77777777" w:rsidR="0035272E" w:rsidRPr="004B2AC4" w:rsidRDefault="0035272E" w:rsidP="00B61B6A">
            <w:pPr>
              <w:rPr>
                <w:rFonts w:ascii="Montserrat" w:hAnsi="Montserrat"/>
                <w:sz w:val="18"/>
              </w:rPr>
            </w:pPr>
          </w:p>
        </w:tc>
      </w:tr>
      <w:tr w:rsidR="00FA09D0" w:rsidRPr="004B2AC4" w14:paraId="340225A4" w14:textId="77777777" w:rsidTr="004B2AC4">
        <w:tc>
          <w:tcPr>
            <w:tcW w:w="9067" w:type="dxa"/>
            <w:gridSpan w:val="2"/>
            <w:shd w:val="clear" w:color="auto" w:fill="DFA880"/>
          </w:tcPr>
          <w:p w14:paraId="5A77764C" w14:textId="0ED8909F" w:rsidR="0035272E" w:rsidRPr="004B2AC4" w:rsidRDefault="0035272E" w:rsidP="00AB3BBB">
            <w:pPr>
              <w:ind w:left="447" w:hanging="447"/>
              <w:rPr>
                <w:rFonts w:ascii="Montserrat" w:hAnsi="Montserrat"/>
                <w:sz w:val="18"/>
              </w:rPr>
            </w:pPr>
            <w:r w:rsidRPr="004B2AC4">
              <w:rPr>
                <w:rFonts w:ascii="Montserrat" w:hAnsi="Montserrat"/>
                <w:sz w:val="18"/>
              </w:rPr>
              <w:t xml:space="preserve">2) </w:t>
            </w:r>
            <w:r w:rsidR="00AB3BBB" w:rsidRPr="004B2AC4">
              <w:rPr>
                <w:rFonts w:ascii="Montserrat" w:hAnsi="Montserrat"/>
                <w:sz w:val="18"/>
              </w:rPr>
              <w:tab/>
            </w:r>
            <w:r w:rsidRPr="004B2AC4">
              <w:rPr>
                <w:rFonts w:ascii="Montserrat" w:hAnsi="Montserrat"/>
                <w:sz w:val="18"/>
              </w:rPr>
              <w:t xml:space="preserve">Hast Du ein Zertifikat/Diplom oder andere Nachweise </w:t>
            </w:r>
            <w:proofErr w:type="gramStart"/>
            <w:r w:rsidRPr="004B2AC4">
              <w:rPr>
                <w:rFonts w:ascii="Montserrat" w:hAnsi="Montserrat"/>
                <w:sz w:val="18"/>
              </w:rPr>
              <w:t xml:space="preserve">betreffend </w:t>
            </w:r>
            <w:r w:rsidR="00B54631">
              <w:rPr>
                <w:rFonts w:ascii="Montserrat" w:hAnsi="Montserrat"/>
                <w:sz w:val="18"/>
              </w:rPr>
              <w:t>einer astrologischen Ausbildung</w:t>
            </w:r>
            <w:proofErr w:type="gramEnd"/>
            <w:r w:rsidRPr="004B2AC4">
              <w:rPr>
                <w:rFonts w:ascii="Montserrat" w:hAnsi="Montserrat"/>
                <w:sz w:val="18"/>
              </w:rPr>
              <w:t>?</w:t>
            </w:r>
          </w:p>
        </w:tc>
      </w:tr>
      <w:tr w:rsidR="00FA09D0" w:rsidRPr="004B2AC4" w14:paraId="3F67A47C" w14:textId="77777777" w:rsidTr="00FA09D0">
        <w:tc>
          <w:tcPr>
            <w:tcW w:w="4319" w:type="dxa"/>
            <w:shd w:val="clear" w:color="auto" w:fill="auto"/>
          </w:tcPr>
          <w:p w14:paraId="516ACADC" w14:textId="77777777" w:rsidR="0035272E" w:rsidRPr="004B2AC4" w:rsidRDefault="0035272E" w:rsidP="00B61B6A">
            <w:pPr>
              <w:rPr>
                <w:rFonts w:ascii="Montserrat" w:hAnsi="Montserrat"/>
                <w:sz w:val="18"/>
              </w:rPr>
            </w:pPr>
            <w:r w:rsidRPr="004B2AC4">
              <w:rPr>
                <w:rFonts w:ascii="Montserrat" w:hAnsi="Montserrat"/>
                <w:sz w:val="18"/>
              </w:rPr>
              <w:t xml:space="preserve">a) Wenn ja – Welche? </w:t>
            </w:r>
            <w:r w:rsidRPr="004B2AC4">
              <w:rPr>
                <w:rFonts w:ascii="Montserrat" w:hAnsi="Montserrat"/>
                <w:sz w:val="18"/>
              </w:rPr>
              <w:br/>
              <w:t>(bitte Kopien beilegen)</w:t>
            </w:r>
            <w:r w:rsidRPr="004B2AC4">
              <w:rPr>
                <w:rFonts w:ascii="Montserrat" w:hAnsi="Montserrat"/>
                <w:sz w:val="18"/>
              </w:rPr>
              <w:br/>
            </w:r>
          </w:p>
          <w:p w14:paraId="08F5424D" w14:textId="77777777" w:rsidR="0035272E" w:rsidRPr="004B2AC4" w:rsidRDefault="0035272E" w:rsidP="00B61B6A">
            <w:pPr>
              <w:rPr>
                <w:rFonts w:ascii="Montserrat" w:hAnsi="Montserrat"/>
                <w:sz w:val="18"/>
              </w:rPr>
            </w:pPr>
            <w:r w:rsidRPr="004B2AC4">
              <w:rPr>
                <w:rFonts w:ascii="Montserrat" w:hAnsi="Montserrat"/>
                <w:sz w:val="18"/>
              </w:rPr>
              <w:t>Wenn nein – Gründe?</w:t>
            </w:r>
          </w:p>
          <w:p w14:paraId="43FD386C" w14:textId="77777777" w:rsidR="0035272E" w:rsidRPr="004B2AC4" w:rsidRDefault="0035272E" w:rsidP="00B61B6A">
            <w:pPr>
              <w:jc w:val="center"/>
              <w:rPr>
                <w:rFonts w:ascii="Montserrat" w:hAnsi="Montserrat"/>
                <w:sz w:val="18"/>
              </w:rPr>
            </w:pPr>
          </w:p>
        </w:tc>
        <w:tc>
          <w:tcPr>
            <w:tcW w:w="4748" w:type="dxa"/>
            <w:shd w:val="clear" w:color="auto" w:fill="auto"/>
          </w:tcPr>
          <w:p w14:paraId="646A66C4" w14:textId="77777777" w:rsidR="0035272E" w:rsidRPr="004B2AC4" w:rsidRDefault="0035272E" w:rsidP="00B61B6A">
            <w:pPr>
              <w:rPr>
                <w:rFonts w:ascii="Montserrat" w:hAnsi="Montserrat"/>
                <w:sz w:val="18"/>
              </w:rPr>
            </w:pPr>
          </w:p>
          <w:p w14:paraId="60F55DBE" w14:textId="77777777" w:rsidR="0035272E" w:rsidRPr="004B2AC4" w:rsidRDefault="0035272E" w:rsidP="00B61B6A">
            <w:pPr>
              <w:rPr>
                <w:rFonts w:ascii="Montserrat" w:hAnsi="Montserrat"/>
                <w:sz w:val="18"/>
              </w:rPr>
            </w:pPr>
          </w:p>
          <w:p w14:paraId="4968C862" w14:textId="77777777" w:rsidR="0035272E" w:rsidRPr="004B2AC4" w:rsidRDefault="0035272E" w:rsidP="00B61B6A">
            <w:pPr>
              <w:rPr>
                <w:rFonts w:ascii="Montserrat" w:hAnsi="Montserrat"/>
                <w:sz w:val="18"/>
              </w:rPr>
            </w:pPr>
          </w:p>
          <w:p w14:paraId="53DC2441" w14:textId="77777777" w:rsidR="0035272E" w:rsidRPr="004B2AC4" w:rsidRDefault="0035272E" w:rsidP="00B61B6A">
            <w:pPr>
              <w:rPr>
                <w:rFonts w:ascii="Montserrat" w:hAnsi="Montserrat"/>
                <w:sz w:val="18"/>
              </w:rPr>
            </w:pPr>
          </w:p>
        </w:tc>
      </w:tr>
      <w:tr w:rsidR="00FA09D0" w:rsidRPr="004B2AC4" w14:paraId="6B7E88B1" w14:textId="77777777" w:rsidTr="00FA09D0">
        <w:tc>
          <w:tcPr>
            <w:tcW w:w="4319" w:type="dxa"/>
            <w:tcBorders>
              <w:bottom w:val="single" w:sz="4" w:space="0" w:color="auto"/>
            </w:tcBorders>
            <w:shd w:val="clear" w:color="auto" w:fill="auto"/>
          </w:tcPr>
          <w:p w14:paraId="47C6571F" w14:textId="2EC64338" w:rsidR="0035272E" w:rsidRPr="004B2AC4" w:rsidRDefault="0035272E" w:rsidP="00B61B6A">
            <w:pPr>
              <w:tabs>
                <w:tab w:val="left" w:pos="7987"/>
              </w:tabs>
              <w:rPr>
                <w:rFonts w:ascii="Montserrat" w:hAnsi="Montserrat"/>
                <w:sz w:val="18"/>
              </w:rPr>
            </w:pPr>
            <w:r w:rsidRPr="004B2AC4">
              <w:rPr>
                <w:rFonts w:ascii="Montserrat" w:hAnsi="Montserrat"/>
                <w:sz w:val="18"/>
              </w:rPr>
              <w:t>b) Benenne den Umfang (</w:t>
            </w:r>
            <w:r w:rsidR="00B54631">
              <w:rPr>
                <w:rFonts w:ascii="Montserrat" w:hAnsi="Montserrat"/>
                <w:sz w:val="18"/>
              </w:rPr>
              <w:t xml:space="preserve">ca. </w:t>
            </w:r>
            <w:r w:rsidRPr="004B2AC4">
              <w:rPr>
                <w:rFonts w:ascii="Montserrat" w:hAnsi="Montserrat"/>
                <w:sz w:val="18"/>
              </w:rPr>
              <w:t>in Stunden), die Inhalte (in Themen) Deiner Ausbildung!</w:t>
            </w:r>
            <w:r w:rsidRPr="004B2AC4">
              <w:rPr>
                <w:rFonts w:ascii="Montserrat" w:hAnsi="Montserrat"/>
                <w:sz w:val="18"/>
              </w:rPr>
              <w:br/>
              <w:t>(oder entsprechende Nachweise beilegen</w:t>
            </w:r>
            <w:r w:rsidRPr="004B2AC4">
              <w:rPr>
                <w:rFonts w:ascii="Montserrat" w:hAnsi="Montserrat"/>
                <w:sz w:val="18"/>
              </w:rPr>
              <w:tab/>
            </w:r>
          </w:p>
        </w:tc>
        <w:tc>
          <w:tcPr>
            <w:tcW w:w="4748" w:type="dxa"/>
            <w:tcBorders>
              <w:bottom w:val="single" w:sz="4" w:space="0" w:color="auto"/>
            </w:tcBorders>
            <w:shd w:val="clear" w:color="auto" w:fill="auto"/>
          </w:tcPr>
          <w:p w14:paraId="1F091203" w14:textId="77777777" w:rsidR="0035272E" w:rsidRPr="004B2AC4" w:rsidRDefault="0035272E" w:rsidP="00B61B6A">
            <w:pPr>
              <w:tabs>
                <w:tab w:val="left" w:pos="7987"/>
              </w:tabs>
              <w:rPr>
                <w:rFonts w:ascii="Montserrat" w:hAnsi="Montserrat"/>
                <w:sz w:val="18"/>
              </w:rPr>
            </w:pPr>
          </w:p>
          <w:p w14:paraId="3A04B716" w14:textId="77777777" w:rsidR="0035272E" w:rsidRPr="004B2AC4" w:rsidRDefault="0035272E" w:rsidP="00B61B6A">
            <w:pPr>
              <w:tabs>
                <w:tab w:val="left" w:pos="7987"/>
              </w:tabs>
              <w:rPr>
                <w:rFonts w:ascii="Montserrat" w:hAnsi="Montserrat"/>
                <w:sz w:val="18"/>
              </w:rPr>
            </w:pPr>
          </w:p>
          <w:p w14:paraId="7D7D5C95" w14:textId="77777777" w:rsidR="0035272E" w:rsidRPr="004B2AC4" w:rsidRDefault="0035272E" w:rsidP="00B61B6A">
            <w:pPr>
              <w:tabs>
                <w:tab w:val="left" w:pos="7987"/>
              </w:tabs>
              <w:rPr>
                <w:rFonts w:ascii="Montserrat" w:hAnsi="Montserrat"/>
                <w:sz w:val="18"/>
              </w:rPr>
            </w:pPr>
          </w:p>
          <w:p w14:paraId="4D55B145" w14:textId="77777777" w:rsidR="0035272E" w:rsidRPr="004B2AC4" w:rsidRDefault="0035272E" w:rsidP="00B61B6A">
            <w:pPr>
              <w:tabs>
                <w:tab w:val="left" w:pos="7987"/>
              </w:tabs>
              <w:rPr>
                <w:rFonts w:ascii="Montserrat" w:hAnsi="Montserrat"/>
                <w:sz w:val="18"/>
              </w:rPr>
            </w:pPr>
          </w:p>
        </w:tc>
      </w:tr>
      <w:tr w:rsidR="00FA09D0" w:rsidRPr="004B2AC4" w14:paraId="1ECD4070" w14:textId="77777777" w:rsidTr="004B2AC4">
        <w:tc>
          <w:tcPr>
            <w:tcW w:w="9067" w:type="dxa"/>
            <w:gridSpan w:val="2"/>
            <w:shd w:val="clear" w:color="auto" w:fill="DFA880"/>
          </w:tcPr>
          <w:p w14:paraId="704EEC54" w14:textId="579E4CE2" w:rsidR="0035272E" w:rsidRPr="004B2AC4" w:rsidRDefault="0035272E" w:rsidP="00AB3BBB">
            <w:pPr>
              <w:ind w:left="447" w:hanging="447"/>
              <w:rPr>
                <w:rFonts w:ascii="Montserrat" w:hAnsi="Montserrat"/>
                <w:sz w:val="18"/>
              </w:rPr>
            </w:pPr>
            <w:r w:rsidRPr="004B2AC4">
              <w:rPr>
                <w:rFonts w:ascii="Montserrat" w:hAnsi="Montserrat"/>
                <w:sz w:val="18"/>
              </w:rPr>
              <w:t xml:space="preserve">3) </w:t>
            </w:r>
            <w:r w:rsidR="00AB3BBB" w:rsidRPr="004B2AC4">
              <w:rPr>
                <w:rFonts w:ascii="Montserrat" w:hAnsi="Montserrat"/>
                <w:sz w:val="18"/>
              </w:rPr>
              <w:tab/>
            </w:r>
            <w:r w:rsidRPr="004B2AC4">
              <w:rPr>
                <w:rFonts w:ascii="Montserrat" w:hAnsi="Montserrat"/>
                <w:sz w:val="18"/>
              </w:rPr>
              <w:t xml:space="preserve">Wer </w:t>
            </w:r>
            <w:proofErr w:type="gramStart"/>
            <w:r w:rsidRPr="004B2AC4">
              <w:rPr>
                <w:rFonts w:ascii="Montserrat" w:hAnsi="Montserrat"/>
                <w:sz w:val="18"/>
              </w:rPr>
              <w:t>waren</w:t>
            </w:r>
            <w:proofErr w:type="gramEnd"/>
            <w:r w:rsidRPr="004B2AC4">
              <w:rPr>
                <w:rFonts w:ascii="Montserrat" w:hAnsi="Montserrat"/>
                <w:sz w:val="18"/>
              </w:rPr>
              <w:t xml:space="preserve">, bzw. sind Deine Kursleiter und </w:t>
            </w:r>
            <w:r w:rsidR="00B54631">
              <w:rPr>
                <w:rFonts w:ascii="Montserrat" w:hAnsi="Montserrat"/>
                <w:sz w:val="18"/>
              </w:rPr>
              <w:t xml:space="preserve">Deine </w:t>
            </w:r>
            <w:r w:rsidRPr="004B2AC4">
              <w:rPr>
                <w:rFonts w:ascii="Montserrat" w:hAnsi="Montserrat"/>
                <w:sz w:val="18"/>
              </w:rPr>
              <w:t xml:space="preserve">wichtigsten </w:t>
            </w:r>
            <w:r w:rsidR="00B54631">
              <w:rPr>
                <w:rFonts w:ascii="Montserrat" w:hAnsi="Montserrat"/>
                <w:sz w:val="18"/>
              </w:rPr>
              <w:t>Astrologie-</w:t>
            </w:r>
            <w:r w:rsidRPr="004B2AC4">
              <w:rPr>
                <w:rFonts w:ascii="Montserrat" w:hAnsi="Montserrat"/>
                <w:sz w:val="18"/>
              </w:rPr>
              <w:t>Bezugspersonen? Ausbildung/Literatur/Weiterbildung</w:t>
            </w:r>
          </w:p>
        </w:tc>
      </w:tr>
      <w:tr w:rsidR="00FA09D0" w:rsidRPr="004B2AC4" w14:paraId="0172AD6C" w14:textId="77777777" w:rsidTr="00FA09D0">
        <w:tc>
          <w:tcPr>
            <w:tcW w:w="9067" w:type="dxa"/>
            <w:gridSpan w:val="2"/>
            <w:tcBorders>
              <w:bottom w:val="single" w:sz="4" w:space="0" w:color="auto"/>
            </w:tcBorders>
            <w:shd w:val="clear" w:color="auto" w:fill="auto"/>
          </w:tcPr>
          <w:p w14:paraId="432DCE25" w14:textId="77777777" w:rsidR="0035272E" w:rsidRPr="004B2AC4" w:rsidRDefault="0035272E" w:rsidP="00B61B6A">
            <w:pPr>
              <w:rPr>
                <w:rFonts w:ascii="Montserrat" w:hAnsi="Montserrat"/>
                <w:sz w:val="18"/>
              </w:rPr>
            </w:pPr>
          </w:p>
          <w:p w14:paraId="4F4A49E4" w14:textId="77777777" w:rsidR="0035272E" w:rsidRPr="004B2AC4" w:rsidRDefault="0035272E" w:rsidP="00B61B6A">
            <w:pPr>
              <w:rPr>
                <w:rFonts w:ascii="Montserrat" w:hAnsi="Montserrat"/>
                <w:sz w:val="18"/>
              </w:rPr>
            </w:pPr>
          </w:p>
          <w:p w14:paraId="2069BB8C" w14:textId="77777777" w:rsidR="0035272E" w:rsidRPr="004B2AC4" w:rsidRDefault="0035272E" w:rsidP="00B61B6A">
            <w:pPr>
              <w:rPr>
                <w:rFonts w:ascii="Montserrat" w:hAnsi="Montserrat"/>
                <w:sz w:val="18"/>
              </w:rPr>
            </w:pPr>
          </w:p>
          <w:p w14:paraId="134CB970" w14:textId="77777777" w:rsidR="0035272E" w:rsidRPr="004B2AC4" w:rsidRDefault="0035272E" w:rsidP="00B61B6A">
            <w:pPr>
              <w:rPr>
                <w:rFonts w:ascii="Montserrat" w:hAnsi="Montserrat"/>
                <w:sz w:val="18"/>
              </w:rPr>
            </w:pPr>
          </w:p>
        </w:tc>
      </w:tr>
      <w:tr w:rsidR="00FA09D0" w:rsidRPr="004B2AC4" w14:paraId="1C42FA52" w14:textId="77777777" w:rsidTr="004B2AC4">
        <w:tc>
          <w:tcPr>
            <w:tcW w:w="9067" w:type="dxa"/>
            <w:gridSpan w:val="2"/>
            <w:shd w:val="clear" w:color="auto" w:fill="DFA880"/>
          </w:tcPr>
          <w:p w14:paraId="2773B066" w14:textId="063491DD" w:rsidR="0035272E" w:rsidRPr="004B2AC4" w:rsidRDefault="0035272E" w:rsidP="00AB3BBB">
            <w:pPr>
              <w:ind w:left="447" w:hanging="447"/>
              <w:rPr>
                <w:rFonts w:ascii="Montserrat" w:hAnsi="Montserrat"/>
                <w:sz w:val="18"/>
              </w:rPr>
            </w:pPr>
            <w:r w:rsidRPr="004B2AC4">
              <w:rPr>
                <w:rFonts w:ascii="Montserrat" w:hAnsi="Montserrat"/>
                <w:sz w:val="18"/>
              </w:rPr>
              <w:t xml:space="preserve">4) </w:t>
            </w:r>
            <w:r w:rsidR="00AB3BBB" w:rsidRPr="004B2AC4">
              <w:rPr>
                <w:rFonts w:ascii="Montserrat" w:hAnsi="Montserrat"/>
                <w:sz w:val="18"/>
              </w:rPr>
              <w:tab/>
            </w:r>
            <w:r w:rsidRPr="004B2AC4">
              <w:rPr>
                <w:rFonts w:ascii="Montserrat" w:hAnsi="Montserrat"/>
                <w:sz w:val="18"/>
              </w:rPr>
              <w:t>Deine astrologischen Weiterbildungen? – absolviert, aktuell, geplant!</w:t>
            </w:r>
          </w:p>
        </w:tc>
      </w:tr>
      <w:tr w:rsidR="00FA09D0" w:rsidRPr="004B2AC4" w14:paraId="1037E3B3" w14:textId="77777777" w:rsidTr="00FA09D0">
        <w:tc>
          <w:tcPr>
            <w:tcW w:w="9067" w:type="dxa"/>
            <w:gridSpan w:val="2"/>
            <w:tcBorders>
              <w:bottom w:val="single" w:sz="4" w:space="0" w:color="auto"/>
            </w:tcBorders>
            <w:shd w:val="clear" w:color="auto" w:fill="auto"/>
          </w:tcPr>
          <w:p w14:paraId="5089E2C8" w14:textId="77777777" w:rsidR="0035272E" w:rsidRPr="004B2AC4" w:rsidRDefault="0035272E" w:rsidP="00B61B6A">
            <w:pPr>
              <w:rPr>
                <w:rFonts w:ascii="Montserrat" w:hAnsi="Montserrat"/>
                <w:sz w:val="18"/>
              </w:rPr>
            </w:pPr>
          </w:p>
          <w:p w14:paraId="7E703DD1" w14:textId="77777777" w:rsidR="0035272E" w:rsidRPr="004B2AC4" w:rsidRDefault="0035272E" w:rsidP="00B61B6A">
            <w:pPr>
              <w:rPr>
                <w:rFonts w:ascii="Montserrat" w:hAnsi="Montserrat"/>
                <w:sz w:val="18"/>
              </w:rPr>
            </w:pPr>
          </w:p>
          <w:p w14:paraId="33893DDC" w14:textId="77777777" w:rsidR="0035272E" w:rsidRPr="004B2AC4" w:rsidRDefault="0035272E" w:rsidP="00B61B6A">
            <w:pPr>
              <w:rPr>
                <w:rFonts w:ascii="Montserrat" w:hAnsi="Montserrat"/>
                <w:sz w:val="18"/>
              </w:rPr>
            </w:pPr>
          </w:p>
          <w:p w14:paraId="3316E40F" w14:textId="77777777" w:rsidR="0035272E" w:rsidRPr="004B2AC4" w:rsidRDefault="0035272E" w:rsidP="00B61B6A">
            <w:pPr>
              <w:rPr>
                <w:rFonts w:ascii="Montserrat" w:hAnsi="Montserrat"/>
                <w:sz w:val="18"/>
              </w:rPr>
            </w:pPr>
          </w:p>
        </w:tc>
      </w:tr>
      <w:tr w:rsidR="00FA09D0" w:rsidRPr="004B2AC4" w14:paraId="34EE8BF9" w14:textId="77777777" w:rsidTr="004B2AC4">
        <w:tc>
          <w:tcPr>
            <w:tcW w:w="9067" w:type="dxa"/>
            <w:gridSpan w:val="2"/>
            <w:shd w:val="clear" w:color="auto" w:fill="DFA880"/>
          </w:tcPr>
          <w:p w14:paraId="4B27121C" w14:textId="29CC7506" w:rsidR="0035272E" w:rsidRPr="004B2AC4" w:rsidRDefault="0035272E" w:rsidP="00AB3BBB">
            <w:pPr>
              <w:ind w:left="447" w:hanging="447"/>
              <w:rPr>
                <w:rFonts w:ascii="Montserrat" w:hAnsi="Montserrat"/>
                <w:sz w:val="18"/>
              </w:rPr>
            </w:pPr>
            <w:r w:rsidRPr="004B2AC4">
              <w:rPr>
                <w:rFonts w:ascii="Montserrat" w:hAnsi="Montserrat"/>
                <w:sz w:val="18"/>
              </w:rPr>
              <w:t xml:space="preserve">5) </w:t>
            </w:r>
            <w:r w:rsidR="00AB3BBB" w:rsidRPr="004B2AC4">
              <w:rPr>
                <w:rFonts w:ascii="Montserrat" w:hAnsi="Montserrat"/>
                <w:sz w:val="18"/>
              </w:rPr>
              <w:tab/>
            </w:r>
            <w:r w:rsidRPr="004B2AC4">
              <w:rPr>
                <w:rFonts w:ascii="Montserrat" w:hAnsi="Montserrat"/>
                <w:sz w:val="18"/>
              </w:rPr>
              <w:t>Was hältst Du von Supervision? Wie überprüfst Du die Qualität Deiner astrologischen Tätigkeit?</w:t>
            </w:r>
          </w:p>
        </w:tc>
      </w:tr>
      <w:tr w:rsidR="00FA09D0" w:rsidRPr="004B2AC4" w14:paraId="0418E4F6" w14:textId="77777777" w:rsidTr="00FA09D0">
        <w:tc>
          <w:tcPr>
            <w:tcW w:w="9067" w:type="dxa"/>
            <w:gridSpan w:val="2"/>
            <w:shd w:val="clear" w:color="auto" w:fill="auto"/>
          </w:tcPr>
          <w:p w14:paraId="3E7C9417" w14:textId="77777777" w:rsidR="0035272E" w:rsidRPr="004B2AC4" w:rsidRDefault="0035272E" w:rsidP="00B61B6A">
            <w:pPr>
              <w:rPr>
                <w:rFonts w:ascii="Montserrat" w:hAnsi="Montserrat"/>
                <w:sz w:val="18"/>
              </w:rPr>
            </w:pPr>
          </w:p>
          <w:p w14:paraId="672740B3" w14:textId="77777777" w:rsidR="0035272E" w:rsidRPr="004B2AC4" w:rsidRDefault="0035272E" w:rsidP="00B61B6A">
            <w:pPr>
              <w:rPr>
                <w:rFonts w:ascii="Montserrat" w:hAnsi="Montserrat"/>
                <w:sz w:val="18"/>
              </w:rPr>
            </w:pPr>
          </w:p>
          <w:p w14:paraId="67EA0451" w14:textId="77777777" w:rsidR="0035272E" w:rsidRPr="004B2AC4" w:rsidRDefault="0035272E" w:rsidP="00B61B6A">
            <w:pPr>
              <w:rPr>
                <w:rFonts w:ascii="Montserrat" w:hAnsi="Montserrat"/>
                <w:sz w:val="18"/>
              </w:rPr>
            </w:pPr>
          </w:p>
          <w:p w14:paraId="17B489D8" w14:textId="77777777" w:rsidR="0035272E" w:rsidRPr="004B2AC4" w:rsidRDefault="0035272E" w:rsidP="00B61B6A">
            <w:pPr>
              <w:rPr>
                <w:rFonts w:ascii="Montserrat" w:hAnsi="Montserrat"/>
                <w:sz w:val="18"/>
              </w:rPr>
            </w:pPr>
          </w:p>
        </w:tc>
      </w:tr>
    </w:tbl>
    <w:p w14:paraId="0A035470" w14:textId="77777777" w:rsidR="0035272E" w:rsidRPr="004B2AC4" w:rsidRDefault="0035272E" w:rsidP="0035272E">
      <w:pPr>
        <w:rPr>
          <w:rFonts w:ascii="Montserrat" w:hAnsi="Montserrat"/>
          <w:sz w:val="18"/>
        </w:rPr>
      </w:pPr>
    </w:p>
    <w:p w14:paraId="55D47A45" w14:textId="18CA0023" w:rsidR="0035272E" w:rsidRPr="004B2AC4" w:rsidRDefault="0035272E" w:rsidP="0035272E">
      <w:pPr>
        <w:rPr>
          <w:rFonts w:ascii="Montserrat" w:hAnsi="Montserrat"/>
          <w:b/>
          <w:szCs w:val="28"/>
        </w:rPr>
      </w:pPr>
      <w:r w:rsidRPr="004B2AC4">
        <w:rPr>
          <w:rFonts w:ascii="Montserrat" w:hAnsi="Montserrat"/>
          <w:b/>
          <w:szCs w:val="28"/>
        </w:rPr>
        <w:t>Fragen zur astrologischen Tätigkeit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00"/>
        <w:gridCol w:w="4760"/>
      </w:tblGrid>
      <w:tr w:rsidR="00FA09D0" w:rsidRPr="004B2AC4" w14:paraId="2CC702C3" w14:textId="77777777" w:rsidTr="004B2AC4">
        <w:trPr>
          <w:trHeight w:val="422"/>
        </w:trPr>
        <w:tc>
          <w:tcPr>
            <w:tcW w:w="9060" w:type="dxa"/>
            <w:gridSpan w:val="2"/>
            <w:shd w:val="clear" w:color="auto" w:fill="DFA880"/>
          </w:tcPr>
          <w:p w14:paraId="53638A8C" w14:textId="23B22153" w:rsidR="0035272E" w:rsidRPr="004B2AC4" w:rsidRDefault="0035272E" w:rsidP="00AB3BBB">
            <w:pPr>
              <w:ind w:left="447" w:hanging="447"/>
              <w:rPr>
                <w:rFonts w:ascii="Montserrat" w:hAnsi="Montserrat"/>
                <w:sz w:val="18"/>
              </w:rPr>
            </w:pPr>
            <w:r w:rsidRPr="004B2AC4">
              <w:rPr>
                <w:rFonts w:ascii="Montserrat" w:hAnsi="Montserrat"/>
                <w:sz w:val="18"/>
              </w:rPr>
              <w:t xml:space="preserve">1) </w:t>
            </w:r>
            <w:r w:rsidR="00AB3BBB" w:rsidRPr="004B2AC4">
              <w:rPr>
                <w:rFonts w:ascii="Montserrat" w:hAnsi="Montserrat"/>
                <w:sz w:val="18"/>
              </w:rPr>
              <w:tab/>
            </w:r>
            <w:r w:rsidRPr="004B2AC4">
              <w:rPr>
                <w:rFonts w:ascii="Montserrat" w:hAnsi="Montserrat"/>
                <w:sz w:val="18"/>
              </w:rPr>
              <w:t>Worin besteht Deine astrologische Tätigkeit? (Beratung, Therapie, Schreiben, Schulung, Supervision, Vorträge, Forschung etc.) Hast Du eigene Broschüren etc.? – bitte beilegen!</w:t>
            </w:r>
          </w:p>
        </w:tc>
      </w:tr>
      <w:tr w:rsidR="00FA09D0" w:rsidRPr="004B2AC4" w14:paraId="35EBAA9F" w14:textId="77777777" w:rsidTr="00335343">
        <w:trPr>
          <w:trHeight w:val="626"/>
        </w:trPr>
        <w:tc>
          <w:tcPr>
            <w:tcW w:w="9060" w:type="dxa"/>
            <w:gridSpan w:val="2"/>
            <w:tcBorders>
              <w:bottom w:val="single" w:sz="4" w:space="0" w:color="auto"/>
            </w:tcBorders>
            <w:shd w:val="clear" w:color="auto" w:fill="auto"/>
          </w:tcPr>
          <w:p w14:paraId="69C1CDE0" w14:textId="77777777" w:rsidR="0035272E" w:rsidRPr="004B2AC4" w:rsidRDefault="0035272E" w:rsidP="00B61B6A">
            <w:pPr>
              <w:rPr>
                <w:rFonts w:ascii="Montserrat" w:hAnsi="Montserrat"/>
                <w:sz w:val="18"/>
              </w:rPr>
            </w:pPr>
          </w:p>
          <w:p w14:paraId="25BF67B6" w14:textId="27422A3B" w:rsidR="0035272E" w:rsidRDefault="0035272E" w:rsidP="00B61B6A">
            <w:pPr>
              <w:rPr>
                <w:rFonts w:ascii="Montserrat" w:hAnsi="Montserrat"/>
                <w:sz w:val="18"/>
              </w:rPr>
            </w:pPr>
          </w:p>
          <w:p w14:paraId="305ADC92" w14:textId="77777777" w:rsidR="00B54631" w:rsidRPr="004B2AC4" w:rsidRDefault="00B54631" w:rsidP="00B61B6A">
            <w:pPr>
              <w:rPr>
                <w:rFonts w:ascii="Montserrat" w:hAnsi="Montserrat"/>
                <w:sz w:val="18"/>
              </w:rPr>
            </w:pPr>
          </w:p>
          <w:p w14:paraId="3AFA7873" w14:textId="77777777" w:rsidR="0035272E" w:rsidRPr="004B2AC4" w:rsidRDefault="0035272E" w:rsidP="00B61B6A">
            <w:pPr>
              <w:rPr>
                <w:rFonts w:ascii="Montserrat" w:hAnsi="Montserrat"/>
                <w:sz w:val="18"/>
              </w:rPr>
            </w:pPr>
          </w:p>
        </w:tc>
      </w:tr>
      <w:tr w:rsidR="00FA09D0" w:rsidRPr="004B2AC4" w14:paraId="2B754406" w14:textId="77777777" w:rsidTr="00335343">
        <w:trPr>
          <w:trHeight w:val="409"/>
        </w:trPr>
        <w:tc>
          <w:tcPr>
            <w:tcW w:w="4300" w:type="dxa"/>
            <w:shd w:val="clear" w:color="auto" w:fill="auto"/>
          </w:tcPr>
          <w:p w14:paraId="2CFD5D3F" w14:textId="15EA38E2" w:rsidR="0035272E" w:rsidRPr="004B2AC4" w:rsidRDefault="0035272E" w:rsidP="00B61B6A">
            <w:pPr>
              <w:ind w:left="306" w:hanging="306"/>
              <w:rPr>
                <w:rFonts w:ascii="Montserrat" w:hAnsi="Montserrat"/>
                <w:sz w:val="18"/>
              </w:rPr>
            </w:pPr>
            <w:r w:rsidRPr="004B2AC4">
              <w:rPr>
                <w:rFonts w:ascii="Montserrat" w:hAnsi="Montserrat"/>
                <w:sz w:val="18"/>
              </w:rPr>
              <w:t xml:space="preserve">a) </w:t>
            </w:r>
            <w:r w:rsidR="009C6A55" w:rsidRPr="004B2AC4">
              <w:rPr>
                <w:rFonts w:ascii="Montserrat" w:hAnsi="Montserrat"/>
                <w:sz w:val="18"/>
              </w:rPr>
              <w:tab/>
            </w:r>
            <w:r w:rsidRPr="004B2AC4">
              <w:rPr>
                <w:rFonts w:ascii="Montserrat" w:hAnsi="Montserrat"/>
                <w:sz w:val="18"/>
              </w:rPr>
              <w:t xml:space="preserve">Wieviel Stunden wöchentlich - durchschnittlich? </w:t>
            </w:r>
          </w:p>
        </w:tc>
        <w:tc>
          <w:tcPr>
            <w:tcW w:w="4760" w:type="dxa"/>
            <w:shd w:val="clear" w:color="auto" w:fill="auto"/>
          </w:tcPr>
          <w:p w14:paraId="0EEEF84E" w14:textId="77777777" w:rsidR="0035272E" w:rsidRPr="004B2AC4" w:rsidRDefault="0035272E" w:rsidP="00B61B6A">
            <w:pPr>
              <w:rPr>
                <w:rFonts w:ascii="Montserrat" w:hAnsi="Montserrat"/>
                <w:sz w:val="18"/>
              </w:rPr>
            </w:pPr>
          </w:p>
          <w:p w14:paraId="00B88794" w14:textId="77777777" w:rsidR="0035272E" w:rsidRPr="004B2AC4" w:rsidRDefault="0035272E" w:rsidP="00B61B6A">
            <w:pPr>
              <w:rPr>
                <w:rFonts w:ascii="Montserrat" w:hAnsi="Montserrat"/>
                <w:sz w:val="18"/>
              </w:rPr>
            </w:pPr>
          </w:p>
          <w:p w14:paraId="4235F7EE" w14:textId="77777777" w:rsidR="0035272E" w:rsidRPr="004B2AC4" w:rsidRDefault="0035272E" w:rsidP="00B61B6A">
            <w:pPr>
              <w:rPr>
                <w:rFonts w:ascii="Montserrat" w:hAnsi="Montserrat"/>
                <w:sz w:val="18"/>
              </w:rPr>
            </w:pPr>
          </w:p>
        </w:tc>
      </w:tr>
      <w:tr w:rsidR="00FA09D0" w:rsidRPr="004B2AC4" w14:paraId="0E0549DB" w14:textId="77777777" w:rsidTr="00335343">
        <w:trPr>
          <w:trHeight w:val="422"/>
        </w:trPr>
        <w:tc>
          <w:tcPr>
            <w:tcW w:w="4300" w:type="dxa"/>
            <w:tcBorders>
              <w:bottom w:val="single" w:sz="4" w:space="0" w:color="auto"/>
            </w:tcBorders>
            <w:shd w:val="clear" w:color="auto" w:fill="auto"/>
          </w:tcPr>
          <w:p w14:paraId="4CBF61F6" w14:textId="3C63DACA" w:rsidR="0035272E" w:rsidRPr="004B2AC4" w:rsidRDefault="0035272E" w:rsidP="009C6A55">
            <w:pPr>
              <w:ind w:left="306" w:hanging="306"/>
              <w:rPr>
                <w:rFonts w:ascii="Montserrat" w:hAnsi="Montserrat"/>
                <w:sz w:val="18"/>
              </w:rPr>
            </w:pPr>
            <w:r w:rsidRPr="004B2AC4">
              <w:rPr>
                <w:rFonts w:ascii="Montserrat" w:hAnsi="Montserrat"/>
                <w:sz w:val="18"/>
              </w:rPr>
              <w:t xml:space="preserve">b) </w:t>
            </w:r>
            <w:r w:rsidR="009C6A55" w:rsidRPr="004B2AC4">
              <w:rPr>
                <w:rFonts w:ascii="Montserrat" w:hAnsi="Montserrat"/>
                <w:sz w:val="18"/>
              </w:rPr>
              <w:tab/>
            </w:r>
            <w:r w:rsidRPr="004B2AC4">
              <w:rPr>
                <w:rFonts w:ascii="Montserrat" w:hAnsi="Montserrat"/>
                <w:sz w:val="18"/>
              </w:rPr>
              <w:t>Welchen Einkommensanteil deckt diese ab? 100% = Maximum</w:t>
            </w:r>
          </w:p>
        </w:tc>
        <w:tc>
          <w:tcPr>
            <w:tcW w:w="4760" w:type="dxa"/>
            <w:tcBorders>
              <w:bottom w:val="single" w:sz="4" w:space="0" w:color="auto"/>
            </w:tcBorders>
            <w:shd w:val="clear" w:color="auto" w:fill="auto"/>
          </w:tcPr>
          <w:p w14:paraId="651DF4A7" w14:textId="77777777" w:rsidR="0035272E" w:rsidRPr="004B2AC4" w:rsidRDefault="0035272E" w:rsidP="009C6A55">
            <w:pPr>
              <w:ind w:left="306" w:hanging="306"/>
              <w:rPr>
                <w:rFonts w:ascii="Montserrat" w:hAnsi="Montserrat"/>
                <w:sz w:val="18"/>
              </w:rPr>
            </w:pPr>
          </w:p>
          <w:p w14:paraId="493FA626" w14:textId="77777777" w:rsidR="0035272E" w:rsidRPr="004B2AC4" w:rsidRDefault="0035272E" w:rsidP="009C6A55">
            <w:pPr>
              <w:ind w:left="306" w:hanging="306"/>
              <w:rPr>
                <w:rFonts w:ascii="Montserrat" w:hAnsi="Montserrat"/>
                <w:sz w:val="18"/>
              </w:rPr>
            </w:pPr>
          </w:p>
          <w:p w14:paraId="29D5E6D5" w14:textId="77777777" w:rsidR="0035272E" w:rsidRPr="004B2AC4" w:rsidRDefault="0035272E" w:rsidP="009C6A55">
            <w:pPr>
              <w:ind w:left="306" w:hanging="306"/>
              <w:rPr>
                <w:rFonts w:ascii="Montserrat" w:hAnsi="Montserrat"/>
                <w:sz w:val="18"/>
              </w:rPr>
            </w:pPr>
          </w:p>
        </w:tc>
      </w:tr>
      <w:tr w:rsidR="00FA09D0" w:rsidRPr="004B2AC4" w14:paraId="1CD98783" w14:textId="77777777" w:rsidTr="004B2AC4">
        <w:trPr>
          <w:trHeight w:val="204"/>
        </w:trPr>
        <w:tc>
          <w:tcPr>
            <w:tcW w:w="9060" w:type="dxa"/>
            <w:gridSpan w:val="2"/>
            <w:shd w:val="clear" w:color="auto" w:fill="DFA880"/>
          </w:tcPr>
          <w:p w14:paraId="7BEF0D2E" w14:textId="03B54532" w:rsidR="0035272E" w:rsidRPr="004B2AC4" w:rsidRDefault="0035272E" w:rsidP="00AB3BBB">
            <w:pPr>
              <w:ind w:left="447" w:hanging="447"/>
              <w:rPr>
                <w:rFonts w:ascii="Montserrat" w:hAnsi="Montserrat"/>
                <w:sz w:val="18"/>
              </w:rPr>
            </w:pPr>
            <w:r w:rsidRPr="004B2AC4">
              <w:rPr>
                <w:rFonts w:ascii="Montserrat" w:hAnsi="Montserrat"/>
                <w:sz w:val="18"/>
              </w:rPr>
              <w:t xml:space="preserve">2) </w:t>
            </w:r>
            <w:r w:rsidR="00AB3BBB" w:rsidRPr="004B2AC4">
              <w:rPr>
                <w:rFonts w:ascii="Montserrat" w:hAnsi="Montserrat"/>
                <w:sz w:val="18"/>
              </w:rPr>
              <w:tab/>
            </w:r>
            <w:r w:rsidRPr="004B2AC4">
              <w:rPr>
                <w:rFonts w:ascii="Montserrat" w:hAnsi="Montserrat"/>
                <w:sz w:val="18"/>
              </w:rPr>
              <w:t>Mit welchen astrologischen Gebieten oder Techniken beschäftigst Du Dich hauptsächlich?</w:t>
            </w:r>
          </w:p>
        </w:tc>
      </w:tr>
      <w:tr w:rsidR="00FA09D0" w:rsidRPr="004B2AC4" w14:paraId="23365F98" w14:textId="77777777" w:rsidTr="00335343">
        <w:trPr>
          <w:trHeight w:val="204"/>
        </w:trPr>
        <w:tc>
          <w:tcPr>
            <w:tcW w:w="9060" w:type="dxa"/>
            <w:gridSpan w:val="2"/>
            <w:tcBorders>
              <w:bottom w:val="single" w:sz="4" w:space="0" w:color="auto"/>
            </w:tcBorders>
            <w:shd w:val="clear" w:color="auto" w:fill="auto"/>
          </w:tcPr>
          <w:p w14:paraId="60307259" w14:textId="77777777" w:rsidR="0035272E" w:rsidRPr="004B2AC4" w:rsidRDefault="0035272E" w:rsidP="00B61B6A">
            <w:pPr>
              <w:rPr>
                <w:rFonts w:ascii="Montserrat" w:hAnsi="Montserrat"/>
                <w:sz w:val="18"/>
              </w:rPr>
            </w:pPr>
          </w:p>
          <w:p w14:paraId="3D9F9E4B" w14:textId="77777777" w:rsidR="0035272E" w:rsidRPr="004B2AC4" w:rsidRDefault="0035272E" w:rsidP="00B61B6A">
            <w:pPr>
              <w:rPr>
                <w:rFonts w:ascii="Montserrat" w:hAnsi="Montserrat"/>
                <w:sz w:val="18"/>
              </w:rPr>
            </w:pPr>
          </w:p>
          <w:p w14:paraId="0EB725EB" w14:textId="77777777" w:rsidR="0035272E" w:rsidRPr="004B2AC4" w:rsidRDefault="0035272E" w:rsidP="00B61B6A">
            <w:pPr>
              <w:rPr>
                <w:rFonts w:ascii="Montserrat" w:hAnsi="Montserrat"/>
                <w:sz w:val="18"/>
              </w:rPr>
            </w:pPr>
          </w:p>
        </w:tc>
      </w:tr>
      <w:tr w:rsidR="00FA09D0" w:rsidRPr="004B2AC4" w14:paraId="02C1390E" w14:textId="77777777" w:rsidTr="004B2AC4">
        <w:tc>
          <w:tcPr>
            <w:tcW w:w="9060" w:type="dxa"/>
            <w:gridSpan w:val="2"/>
            <w:shd w:val="clear" w:color="auto" w:fill="DFA880"/>
          </w:tcPr>
          <w:p w14:paraId="6AF98DC9" w14:textId="5C2C530C" w:rsidR="0035272E" w:rsidRPr="004B2AC4" w:rsidRDefault="0035272E" w:rsidP="00AB3BBB">
            <w:pPr>
              <w:ind w:left="447" w:hanging="447"/>
              <w:rPr>
                <w:rFonts w:ascii="Montserrat" w:hAnsi="Montserrat"/>
                <w:sz w:val="18"/>
              </w:rPr>
            </w:pPr>
            <w:r w:rsidRPr="004B2AC4">
              <w:rPr>
                <w:rFonts w:ascii="Montserrat" w:hAnsi="Montserrat"/>
                <w:sz w:val="18"/>
              </w:rPr>
              <w:t xml:space="preserve">3) </w:t>
            </w:r>
            <w:r w:rsidR="00AB3BBB" w:rsidRPr="004B2AC4">
              <w:rPr>
                <w:rFonts w:ascii="Montserrat" w:hAnsi="Montserrat"/>
                <w:sz w:val="18"/>
              </w:rPr>
              <w:tab/>
            </w:r>
            <w:r w:rsidRPr="004B2AC4">
              <w:rPr>
                <w:rFonts w:ascii="Montserrat" w:hAnsi="Montserrat"/>
                <w:sz w:val="18"/>
              </w:rPr>
              <w:t>Welche Leitgedanken begleiten Dich in Deiner astrologischen Tätigkeit?</w:t>
            </w:r>
          </w:p>
        </w:tc>
      </w:tr>
      <w:tr w:rsidR="00FA09D0" w:rsidRPr="004B2AC4" w14:paraId="70040794" w14:textId="77777777" w:rsidTr="00335343">
        <w:tc>
          <w:tcPr>
            <w:tcW w:w="9060" w:type="dxa"/>
            <w:gridSpan w:val="2"/>
            <w:tcBorders>
              <w:bottom w:val="single" w:sz="4" w:space="0" w:color="auto"/>
            </w:tcBorders>
            <w:shd w:val="clear" w:color="auto" w:fill="auto"/>
          </w:tcPr>
          <w:p w14:paraId="49B68A41" w14:textId="77777777" w:rsidR="0035272E" w:rsidRPr="004B2AC4" w:rsidRDefault="0035272E" w:rsidP="00B61B6A">
            <w:pPr>
              <w:rPr>
                <w:rFonts w:ascii="Montserrat" w:hAnsi="Montserrat"/>
                <w:sz w:val="18"/>
              </w:rPr>
            </w:pPr>
          </w:p>
          <w:p w14:paraId="7AE2B3FB" w14:textId="77777777" w:rsidR="0035272E" w:rsidRPr="004B2AC4" w:rsidRDefault="0035272E" w:rsidP="00B61B6A">
            <w:pPr>
              <w:rPr>
                <w:rFonts w:ascii="Montserrat" w:hAnsi="Montserrat"/>
                <w:sz w:val="18"/>
              </w:rPr>
            </w:pPr>
          </w:p>
          <w:p w14:paraId="053226B8" w14:textId="77777777" w:rsidR="0035272E" w:rsidRPr="004B2AC4" w:rsidRDefault="0035272E" w:rsidP="00B61B6A">
            <w:pPr>
              <w:rPr>
                <w:rFonts w:ascii="Montserrat" w:hAnsi="Montserrat"/>
                <w:sz w:val="18"/>
              </w:rPr>
            </w:pPr>
          </w:p>
        </w:tc>
      </w:tr>
      <w:tr w:rsidR="00FA09D0" w:rsidRPr="004B2AC4" w14:paraId="5474B9D8" w14:textId="77777777" w:rsidTr="004B2AC4">
        <w:tc>
          <w:tcPr>
            <w:tcW w:w="9060" w:type="dxa"/>
            <w:gridSpan w:val="2"/>
            <w:shd w:val="clear" w:color="auto" w:fill="DFA880"/>
          </w:tcPr>
          <w:p w14:paraId="65A3B572" w14:textId="2B7AE2EE" w:rsidR="0035272E" w:rsidRPr="004B2AC4" w:rsidRDefault="0035272E" w:rsidP="00AB3BBB">
            <w:pPr>
              <w:ind w:left="447" w:hanging="447"/>
              <w:rPr>
                <w:rFonts w:ascii="Montserrat" w:hAnsi="Montserrat"/>
                <w:sz w:val="18"/>
              </w:rPr>
            </w:pPr>
            <w:r w:rsidRPr="004B2AC4">
              <w:rPr>
                <w:rFonts w:ascii="Montserrat" w:hAnsi="Montserrat"/>
                <w:sz w:val="18"/>
              </w:rPr>
              <w:t xml:space="preserve">4) </w:t>
            </w:r>
            <w:r w:rsidR="00AB3BBB" w:rsidRPr="004B2AC4">
              <w:rPr>
                <w:rFonts w:ascii="Montserrat" w:hAnsi="Montserrat"/>
                <w:sz w:val="18"/>
              </w:rPr>
              <w:tab/>
            </w:r>
            <w:r w:rsidRPr="004B2AC4">
              <w:rPr>
                <w:rFonts w:ascii="Montserrat" w:hAnsi="Montserrat"/>
                <w:sz w:val="18"/>
              </w:rPr>
              <w:t>Welche astrologischen Gebiete/Techniken würden Dich noch interessieren?</w:t>
            </w:r>
          </w:p>
        </w:tc>
      </w:tr>
      <w:tr w:rsidR="00FA09D0" w:rsidRPr="004B2AC4" w14:paraId="54305B6D" w14:textId="77777777" w:rsidTr="00335343">
        <w:tc>
          <w:tcPr>
            <w:tcW w:w="9060" w:type="dxa"/>
            <w:gridSpan w:val="2"/>
            <w:shd w:val="clear" w:color="auto" w:fill="auto"/>
          </w:tcPr>
          <w:p w14:paraId="1D0A6EBC" w14:textId="77777777" w:rsidR="0035272E" w:rsidRPr="004B2AC4" w:rsidRDefault="0035272E" w:rsidP="00B61B6A">
            <w:pPr>
              <w:rPr>
                <w:rFonts w:ascii="Montserrat" w:hAnsi="Montserrat"/>
                <w:sz w:val="18"/>
              </w:rPr>
            </w:pPr>
          </w:p>
          <w:p w14:paraId="1DE28ED4" w14:textId="77777777" w:rsidR="0035272E" w:rsidRPr="004B2AC4" w:rsidRDefault="0035272E" w:rsidP="00B61B6A">
            <w:pPr>
              <w:rPr>
                <w:rFonts w:ascii="Montserrat" w:hAnsi="Montserrat"/>
                <w:sz w:val="18"/>
              </w:rPr>
            </w:pPr>
          </w:p>
          <w:p w14:paraId="5B3D27E5" w14:textId="77777777" w:rsidR="0035272E" w:rsidRPr="004B2AC4" w:rsidRDefault="0035272E" w:rsidP="00B61B6A">
            <w:pPr>
              <w:rPr>
                <w:rFonts w:ascii="Montserrat" w:hAnsi="Montserrat"/>
                <w:sz w:val="18"/>
              </w:rPr>
            </w:pPr>
          </w:p>
        </w:tc>
      </w:tr>
    </w:tbl>
    <w:p w14:paraId="7B11C948" w14:textId="77777777" w:rsidR="0035272E" w:rsidRPr="004B2AC4" w:rsidRDefault="0035272E" w:rsidP="0035272E">
      <w:pPr>
        <w:rPr>
          <w:rFonts w:ascii="Montserrat" w:hAnsi="Montserrat"/>
          <w:b/>
          <w:sz w:val="18"/>
        </w:rPr>
      </w:pPr>
    </w:p>
    <w:p w14:paraId="30A455CC" w14:textId="5DCD3C51" w:rsidR="0035272E" w:rsidRPr="004B2AC4" w:rsidRDefault="0035272E" w:rsidP="0035272E">
      <w:pPr>
        <w:rPr>
          <w:rFonts w:ascii="Montserrat" w:hAnsi="Montserrat"/>
          <w:b/>
          <w:szCs w:val="28"/>
        </w:rPr>
      </w:pPr>
      <w:r w:rsidRPr="004B2AC4">
        <w:rPr>
          <w:rFonts w:ascii="Montserrat" w:hAnsi="Montserrat"/>
          <w:b/>
          <w:szCs w:val="28"/>
        </w:rPr>
        <w:t>Fragen zur Mitgliedschaft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A09D0" w:rsidRPr="004B2AC4" w14:paraId="5A72DA04" w14:textId="77777777" w:rsidTr="004B2AC4">
        <w:tc>
          <w:tcPr>
            <w:tcW w:w="9212" w:type="dxa"/>
            <w:shd w:val="clear" w:color="auto" w:fill="DFA880"/>
          </w:tcPr>
          <w:p w14:paraId="2B7C4BC0" w14:textId="246089B2" w:rsidR="0035272E" w:rsidRPr="004B2AC4" w:rsidRDefault="0035272E" w:rsidP="00AB3BBB">
            <w:pPr>
              <w:ind w:left="447" w:hanging="447"/>
              <w:rPr>
                <w:rFonts w:ascii="Montserrat" w:hAnsi="Montserrat"/>
                <w:sz w:val="18"/>
              </w:rPr>
            </w:pPr>
            <w:r w:rsidRPr="004B2AC4">
              <w:rPr>
                <w:rFonts w:ascii="Montserrat" w:hAnsi="Montserrat"/>
                <w:sz w:val="18"/>
              </w:rPr>
              <w:t xml:space="preserve">1) </w:t>
            </w:r>
            <w:r w:rsidR="00AB3BBB" w:rsidRPr="004B2AC4">
              <w:rPr>
                <w:rFonts w:ascii="Montserrat" w:hAnsi="Montserrat"/>
                <w:sz w:val="18"/>
              </w:rPr>
              <w:tab/>
            </w:r>
            <w:r w:rsidRPr="004B2AC4">
              <w:rPr>
                <w:rFonts w:ascii="Montserrat" w:hAnsi="Montserrat"/>
                <w:sz w:val="18"/>
              </w:rPr>
              <w:t>Welche persönlichen Ziele verfolgst Du mit einer Fachmitgliedschaft im SAB?</w:t>
            </w:r>
          </w:p>
        </w:tc>
      </w:tr>
      <w:tr w:rsidR="00FA09D0" w:rsidRPr="004B2AC4" w14:paraId="38D7A801" w14:textId="77777777" w:rsidTr="00B61B6A">
        <w:tc>
          <w:tcPr>
            <w:tcW w:w="9212" w:type="dxa"/>
            <w:tcBorders>
              <w:bottom w:val="single" w:sz="4" w:space="0" w:color="auto"/>
            </w:tcBorders>
            <w:shd w:val="clear" w:color="auto" w:fill="auto"/>
          </w:tcPr>
          <w:p w14:paraId="0322C06C" w14:textId="77777777" w:rsidR="0035272E" w:rsidRPr="004B2AC4" w:rsidRDefault="0035272E" w:rsidP="00B61B6A">
            <w:pPr>
              <w:rPr>
                <w:rFonts w:ascii="Montserrat" w:hAnsi="Montserrat"/>
                <w:sz w:val="18"/>
              </w:rPr>
            </w:pPr>
          </w:p>
          <w:p w14:paraId="19977030" w14:textId="77777777" w:rsidR="0035272E" w:rsidRPr="004B2AC4" w:rsidRDefault="0035272E" w:rsidP="00B61B6A">
            <w:pPr>
              <w:rPr>
                <w:rFonts w:ascii="Montserrat" w:hAnsi="Montserrat"/>
                <w:sz w:val="18"/>
              </w:rPr>
            </w:pPr>
          </w:p>
          <w:p w14:paraId="59E171CD" w14:textId="77777777" w:rsidR="0035272E" w:rsidRPr="004B2AC4" w:rsidRDefault="0035272E" w:rsidP="00B61B6A">
            <w:pPr>
              <w:rPr>
                <w:rFonts w:ascii="Montserrat" w:hAnsi="Montserrat"/>
                <w:sz w:val="18"/>
              </w:rPr>
            </w:pPr>
          </w:p>
        </w:tc>
      </w:tr>
      <w:tr w:rsidR="00FA09D0" w:rsidRPr="004B2AC4" w14:paraId="0C56AE02" w14:textId="77777777" w:rsidTr="004B2AC4">
        <w:tc>
          <w:tcPr>
            <w:tcW w:w="9212" w:type="dxa"/>
            <w:shd w:val="clear" w:color="auto" w:fill="DFA880"/>
          </w:tcPr>
          <w:p w14:paraId="445502BC" w14:textId="268F4536" w:rsidR="0035272E" w:rsidRPr="004B2AC4" w:rsidRDefault="0035272E" w:rsidP="00AB3BBB">
            <w:pPr>
              <w:ind w:left="447" w:hanging="447"/>
              <w:rPr>
                <w:rFonts w:ascii="Montserrat" w:hAnsi="Montserrat"/>
                <w:sz w:val="18"/>
              </w:rPr>
            </w:pPr>
            <w:r w:rsidRPr="004B2AC4">
              <w:rPr>
                <w:rFonts w:ascii="Montserrat" w:hAnsi="Montserrat"/>
                <w:sz w:val="18"/>
              </w:rPr>
              <w:lastRenderedPageBreak/>
              <w:t xml:space="preserve">2) </w:t>
            </w:r>
            <w:r w:rsidR="00AB3BBB" w:rsidRPr="004B2AC4">
              <w:rPr>
                <w:rFonts w:ascii="Montserrat" w:hAnsi="Montserrat"/>
                <w:sz w:val="18"/>
              </w:rPr>
              <w:tab/>
            </w:r>
            <w:r w:rsidRPr="004B2AC4">
              <w:rPr>
                <w:rFonts w:ascii="Montserrat" w:hAnsi="Montserrat"/>
                <w:sz w:val="18"/>
              </w:rPr>
              <w:t>Wo, bzw. wofür könnte sich Deiner Ansicht nach der SAB vermehrt einsetzen?</w:t>
            </w:r>
          </w:p>
        </w:tc>
      </w:tr>
      <w:tr w:rsidR="00FA09D0" w:rsidRPr="004B2AC4" w14:paraId="3C45E67D" w14:textId="77777777" w:rsidTr="00B61B6A">
        <w:tc>
          <w:tcPr>
            <w:tcW w:w="9212" w:type="dxa"/>
            <w:tcBorders>
              <w:bottom w:val="single" w:sz="4" w:space="0" w:color="auto"/>
            </w:tcBorders>
            <w:shd w:val="clear" w:color="auto" w:fill="auto"/>
          </w:tcPr>
          <w:p w14:paraId="745E2FAE" w14:textId="77777777" w:rsidR="0035272E" w:rsidRPr="004B2AC4" w:rsidRDefault="0035272E" w:rsidP="00B61B6A">
            <w:pPr>
              <w:rPr>
                <w:rFonts w:ascii="Montserrat" w:hAnsi="Montserrat"/>
                <w:sz w:val="18"/>
              </w:rPr>
            </w:pPr>
          </w:p>
          <w:p w14:paraId="5C5825D0" w14:textId="77777777" w:rsidR="0035272E" w:rsidRPr="004B2AC4" w:rsidRDefault="0035272E" w:rsidP="00B61B6A">
            <w:pPr>
              <w:rPr>
                <w:rFonts w:ascii="Montserrat" w:hAnsi="Montserrat"/>
                <w:sz w:val="18"/>
              </w:rPr>
            </w:pPr>
          </w:p>
          <w:p w14:paraId="772AB3F0" w14:textId="77777777" w:rsidR="0035272E" w:rsidRPr="004B2AC4" w:rsidRDefault="0035272E" w:rsidP="00B61B6A">
            <w:pPr>
              <w:rPr>
                <w:rFonts w:ascii="Montserrat" w:hAnsi="Montserrat"/>
                <w:sz w:val="18"/>
              </w:rPr>
            </w:pPr>
          </w:p>
        </w:tc>
      </w:tr>
      <w:tr w:rsidR="00FA09D0" w:rsidRPr="004B2AC4" w14:paraId="2C772A45" w14:textId="77777777" w:rsidTr="004B2AC4">
        <w:tc>
          <w:tcPr>
            <w:tcW w:w="9212" w:type="dxa"/>
            <w:shd w:val="clear" w:color="auto" w:fill="DFA880"/>
          </w:tcPr>
          <w:p w14:paraId="60A81D41" w14:textId="615EF066" w:rsidR="0035272E" w:rsidRPr="004B2AC4" w:rsidRDefault="0035272E" w:rsidP="00AB3BBB">
            <w:pPr>
              <w:ind w:left="447" w:hanging="447"/>
              <w:rPr>
                <w:rFonts w:ascii="Montserrat" w:hAnsi="Montserrat"/>
                <w:sz w:val="18"/>
              </w:rPr>
            </w:pPr>
            <w:r w:rsidRPr="004B2AC4">
              <w:rPr>
                <w:rFonts w:ascii="Montserrat" w:hAnsi="Montserrat"/>
                <w:sz w:val="18"/>
              </w:rPr>
              <w:t xml:space="preserve">3) </w:t>
            </w:r>
            <w:r w:rsidR="00AB3BBB" w:rsidRPr="004B2AC4">
              <w:rPr>
                <w:rFonts w:ascii="Montserrat" w:hAnsi="Montserrat"/>
                <w:sz w:val="18"/>
              </w:rPr>
              <w:tab/>
            </w:r>
            <w:r w:rsidRPr="004B2AC4">
              <w:rPr>
                <w:rFonts w:ascii="Montserrat" w:hAnsi="Montserrat"/>
                <w:sz w:val="18"/>
              </w:rPr>
              <w:t>Hättest Du an den SAB-Statuten oder am SAB-Kodex eine konstruktive Kritik anzubringen? Welche wären das?</w:t>
            </w:r>
          </w:p>
        </w:tc>
      </w:tr>
      <w:tr w:rsidR="00FA09D0" w:rsidRPr="004B2AC4" w14:paraId="15B5C7CF" w14:textId="77777777" w:rsidTr="00B61B6A">
        <w:tc>
          <w:tcPr>
            <w:tcW w:w="9212" w:type="dxa"/>
            <w:shd w:val="clear" w:color="auto" w:fill="auto"/>
          </w:tcPr>
          <w:p w14:paraId="729D62DE" w14:textId="77777777" w:rsidR="0035272E" w:rsidRPr="004B2AC4" w:rsidRDefault="0035272E" w:rsidP="00B61B6A">
            <w:pPr>
              <w:rPr>
                <w:rFonts w:ascii="Montserrat" w:hAnsi="Montserrat"/>
                <w:sz w:val="18"/>
              </w:rPr>
            </w:pPr>
          </w:p>
          <w:p w14:paraId="1AE6DBA2" w14:textId="77777777" w:rsidR="0035272E" w:rsidRPr="004B2AC4" w:rsidRDefault="0035272E" w:rsidP="00B61B6A">
            <w:pPr>
              <w:rPr>
                <w:rFonts w:ascii="Montserrat" w:hAnsi="Montserrat"/>
                <w:sz w:val="18"/>
              </w:rPr>
            </w:pPr>
          </w:p>
          <w:p w14:paraId="2584886E" w14:textId="77777777" w:rsidR="0035272E" w:rsidRPr="004B2AC4" w:rsidRDefault="0035272E" w:rsidP="00B61B6A">
            <w:pPr>
              <w:rPr>
                <w:rFonts w:ascii="Montserrat" w:hAnsi="Montserrat"/>
                <w:sz w:val="18"/>
              </w:rPr>
            </w:pPr>
          </w:p>
          <w:p w14:paraId="12A66D24" w14:textId="77777777" w:rsidR="0035272E" w:rsidRPr="004B2AC4" w:rsidRDefault="0035272E" w:rsidP="00B61B6A">
            <w:pPr>
              <w:rPr>
                <w:rFonts w:ascii="Montserrat" w:hAnsi="Montserrat"/>
                <w:sz w:val="18"/>
              </w:rPr>
            </w:pPr>
          </w:p>
        </w:tc>
      </w:tr>
    </w:tbl>
    <w:p w14:paraId="3435A4E5" w14:textId="77777777" w:rsidR="0035272E" w:rsidRPr="004B2AC4" w:rsidRDefault="0035272E" w:rsidP="0035272E">
      <w:pPr>
        <w:rPr>
          <w:rFonts w:ascii="Montserrat" w:hAnsi="Montserrat"/>
          <w:sz w:val="18"/>
        </w:rPr>
      </w:pPr>
    </w:p>
    <w:p w14:paraId="6D7A01F5" w14:textId="258FCD76" w:rsidR="0035272E" w:rsidRPr="004B2AC4" w:rsidRDefault="0035272E" w:rsidP="0035272E">
      <w:pPr>
        <w:rPr>
          <w:rFonts w:ascii="Montserrat" w:hAnsi="Montserrat"/>
          <w:b/>
          <w:szCs w:val="28"/>
        </w:rPr>
      </w:pPr>
      <w:r w:rsidRPr="004B2AC4">
        <w:rPr>
          <w:rFonts w:ascii="Montserrat" w:hAnsi="Montserrat"/>
          <w:b/>
          <w:szCs w:val="28"/>
        </w:rPr>
        <w:t>Verschiedenes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FA09D0" w:rsidRPr="004B2AC4" w14:paraId="23464D78" w14:textId="77777777" w:rsidTr="004B2AC4">
        <w:tc>
          <w:tcPr>
            <w:tcW w:w="9212" w:type="dxa"/>
            <w:shd w:val="clear" w:color="auto" w:fill="DFA880"/>
          </w:tcPr>
          <w:p w14:paraId="7CAA1075" w14:textId="77777777" w:rsidR="0035272E" w:rsidRPr="004B2AC4" w:rsidRDefault="0035272E" w:rsidP="00AB3BBB">
            <w:pPr>
              <w:ind w:left="447" w:hanging="447"/>
              <w:rPr>
                <w:rFonts w:ascii="Montserrat" w:hAnsi="Montserrat"/>
                <w:sz w:val="18"/>
              </w:rPr>
            </w:pPr>
            <w:r w:rsidRPr="004B2AC4">
              <w:rPr>
                <w:rFonts w:ascii="Montserrat" w:hAnsi="Montserrat"/>
                <w:sz w:val="18"/>
              </w:rPr>
              <w:t>Referenzen (fakultativ)</w:t>
            </w:r>
          </w:p>
        </w:tc>
      </w:tr>
      <w:tr w:rsidR="00FA09D0" w:rsidRPr="004B2AC4" w14:paraId="095CA3FA" w14:textId="77777777" w:rsidTr="00B61B6A">
        <w:tc>
          <w:tcPr>
            <w:tcW w:w="9212" w:type="dxa"/>
            <w:tcBorders>
              <w:bottom w:val="single" w:sz="4" w:space="0" w:color="auto"/>
            </w:tcBorders>
            <w:shd w:val="clear" w:color="auto" w:fill="auto"/>
          </w:tcPr>
          <w:p w14:paraId="1498CA9D" w14:textId="77777777" w:rsidR="0035272E" w:rsidRPr="004B2AC4" w:rsidRDefault="0035272E" w:rsidP="00B61B6A">
            <w:pPr>
              <w:rPr>
                <w:rFonts w:ascii="Montserrat" w:hAnsi="Montserrat"/>
                <w:sz w:val="18"/>
              </w:rPr>
            </w:pPr>
          </w:p>
          <w:p w14:paraId="44A1AC52" w14:textId="77777777" w:rsidR="0035272E" w:rsidRPr="004B2AC4" w:rsidRDefault="0035272E" w:rsidP="00B61B6A">
            <w:pPr>
              <w:rPr>
                <w:rFonts w:ascii="Montserrat" w:hAnsi="Montserrat"/>
                <w:sz w:val="18"/>
              </w:rPr>
            </w:pPr>
          </w:p>
        </w:tc>
      </w:tr>
      <w:tr w:rsidR="00FA09D0" w:rsidRPr="004B2AC4" w14:paraId="4B7ABCF1" w14:textId="77777777" w:rsidTr="004B2AC4">
        <w:tc>
          <w:tcPr>
            <w:tcW w:w="9212" w:type="dxa"/>
            <w:shd w:val="clear" w:color="auto" w:fill="DFA880"/>
          </w:tcPr>
          <w:p w14:paraId="420B6DA9" w14:textId="77777777" w:rsidR="0035272E" w:rsidRPr="004B2AC4" w:rsidRDefault="0035272E" w:rsidP="00AB3BBB">
            <w:pPr>
              <w:ind w:left="447" w:hanging="447"/>
              <w:rPr>
                <w:rFonts w:ascii="Montserrat" w:hAnsi="Montserrat"/>
                <w:sz w:val="18"/>
              </w:rPr>
            </w:pPr>
            <w:r w:rsidRPr="004B2AC4">
              <w:rPr>
                <w:rFonts w:ascii="Montserrat" w:hAnsi="Montserrat"/>
                <w:sz w:val="18"/>
              </w:rPr>
              <w:t>Bemerkungen</w:t>
            </w:r>
          </w:p>
        </w:tc>
      </w:tr>
      <w:tr w:rsidR="00FA09D0" w:rsidRPr="004B2AC4" w14:paraId="4ED92227" w14:textId="77777777" w:rsidTr="00B61B6A">
        <w:tc>
          <w:tcPr>
            <w:tcW w:w="9212" w:type="dxa"/>
            <w:tcBorders>
              <w:bottom w:val="single" w:sz="4" w:space="0" w:color="auto"/>
            </w:tcBorders>
            <w:shd w:val="clear" w:color="auto" w:fill="auto"/>
          </w:tcPr>
          <w:p w14:paraId="3EAF4D81" w14:textId="77777777" w:rsidR="0035272E" w:rsidRPr="004B2AC4" w:rsidRDefault="0035272E" w:rsidP="00B61B6A">
            <w:pPr>
              <w:rPr>
                <w:rFonts w:ascii="Montserrat" w:hAnsi="Montserrat"/>
                <w:sz w:val="18"/>
              </w:rPr>
            </w:pPr>
          </w:p>
          <w:p w14:paraId="74E9F7EC" w14:textId="77777777" w:rsidR="0035272E" w:rsidRPr="004B2AC4" w:rsidRDefault="0035272E" w:rsidP="00B61B6A">
            <w:pPr>
              <w:rPr>
                <w:rFonts w:ascii="Montserrat" w:hAnsi="Montserrat"/>
                <w:sz w:val="18"/>
              </w:rPr>
            </w:pPr>
          </w:p>
        </w:tc>
      </w:tr>
      <w:tr w:rsidR="00FA09D0" w:rsidRPr="004B2AC4" w14:paraId="4C9CF19B" w14:textId="77777777" w:rsidTr="004B2AC4">
        <w:tc>
          <w:tcPr>
            <w:tcW w:w="9212" w:type="dxa"/>
            <w:shd w:val="clear" w:color="auto" w:fill="DFA880"/>
          </w:tcPr>
          <w:p w14:paraId="7B001119" w14:textId="77777777" w:rsidR="0035272E" w:rsidRPr="004B2AC4" w:rsidRDefault="0035272E" w:rsidP="00AB3BBB">
            <w:pPr>
              <w:ind w:left="447" w:hanging="447"/>
              <w:rPr>
                <w:rFonts w:ascii="Montserrat" w:hAnsi="Montserrat"/>
                <w:sz w:val="18"/>
              </w:rPr>
            </w:pPr>
            <w:r w:rsidRPr="004B2AC4">
              <w:rPr>
                <w:rFonts w:ascii="Montserrat" w:hAnsi="Montserrat"/>
                <w:sz w:val="18"/>
              </w:rPr>
              <w:t>Liste der Beilagen</w:t>
            </w:r>
          </w:p>
        </w:tc>
      </w:tr>
      <w:tr w:rsidR="00FA09D0" w:rsidRPr="004B2AC4" w14:paraId="4C648DAE" w14:textId="77777777" w:rsidTr="00B61B6A">
        <w:tc>
          <w:tcPr>
            <w:tcW w:w="9212" w:type="dxa"/>
            <w:tcBorders>
              <w:bottom w:val="single" w:sz="4" w:space="0" w:color="auto"/>
            </w:tcBorders>
            <w:shd w:val="clear" w:color="auto" w:fill="auto"/>
          </w:tcPr>
          <w:p w14:paraId="3BED9529" w14:textId="77777777" w:rsidR="0035272E" w:rsidRPr="004B2AC4" w:rsidRDefault="0035272E" w:rsidP="00B61B6A">
            <w:pPr>
              <w:rPr>
                <w:rFonts w:ascii="Montserrat" w:hAnsi="Montserrat"/>
                <w:sz w:val="18"/>
              </w:rPr>
            </w:pPr>
          </w:p>
          <w:p w14:paraId="3256F0E7" w14:textId="77777777" w:rsidR="0035272E" w:rsidRPr="004B2AC4" w:rsidRDefault="0035272E" w:rsidP="00B61B6A">
            <w:pPr>
              <w:rPr>
                <w:rFonts w:ascii="Montserrat" w:hAnsi="Montserrat"/>
                <w:sz w:val="18"/>
              </w:rPr>
            </w:pPr>
          </w:p>
        </w:tc>
      </w:tr>
      <w:tr w:rsidR="00FA09D0" w:rsidRPr="00B54631" w14:paraId="2CBC8C3F" w14:textId="77777777" w:rsidTr="00B54631">
        <w:tc>
          <w:tcPr>
            <w:tcW w:w="9212" w:type="dxa"/>
            <w:shd w:val="clear" w:color="auto" w:fill="DFA880"/>
          </w:tcPr>
          <w:p w14:paraId="489C3C27" w14:textId="77777777" w:rsidR="0035272E" w:rsidRPr="004B2AC4" w:rsidRDefault="0035272E" w:rsidP="00AB3BBB">
            <w:pPr>
              <w:ind w:left="447" w:hanging="447"/>
              <w:rPr>
                <w:rFonts w:ascii="Montserrat" w:hAnsi="Montserrat"/>
                <w:sz w:val="18"/>
              </w:rPr>
            </w:pPr>
            <w:r w:rsidRPr="004B2AC4">
              <w:rPr>
                <w:rFonts w:ascii="Montserrat" w:hAnsi="Montserrat"/>
                <w:sz w:val="18"/>
              </w:rPr>
              <w:t>Datum und Unterschrift</w:t>
            </w:r>
          </w:p>
        </w:tc>
      </w:tr>
      <w:tr w:rsidR="00FA09D0" w:rsidRPr="004B2AC4" w14:paraId="5989D470" w14:textId="77777777" w:rsidTr="00B61B6A">
        <w:tc>
          <w:tcPr>
            <w:tcW w:w="9212" w:type="dxa"/>
            <w:shd w:val="clear" w:color="auto" w:fill="auto"/>
          </w:tcPr>
          <w:p w14:paraId="585D0BD3" w14:textId="77777777" w:rsidR="0035272E" w:rsidRPr="004B2AC4" w:rsidRDefault="0035272E" w:rsidP="00B61B6A">
            <w:pPr>
              <w:rPr>
                <w:rFonts w:ascii="Montserrat" w:hAnsi="Montserrat"/>
                <w:sz w:val="18"/>
              </w:rPr>
            </w:pPr>
          </w:p>
          <w:p w14:paraId="5E96C82A" w14:textId="77777777" w:rsidR="0035272E" w:rsidRPr="004B2AC4" w:rsidRDefault="0035272E" w:rsidP="00335343">
            <w:pPr>
              <w:rPr>
                <w:rFonts w:ascii="Montserrat" w:hAnsi="Montserrat"/>
                <w:sz w:val="18"/>
              </w:rPr>
            </w:pPr>
          </w:p>
        </w:tc>
      </w:tr>
    </w:tbl>
    <w:p w14:paraId="17A7BD15" w14:textId="77777777" w:rsidR="0035272E" w:rsidRPr="004B2AC4" w:rsidRDefault="0035272E" w:rsidP="008B0571">
      <w:pPr>
        <w:rPr>
          <w:rFonts w:ascii="Montserrat" w:hAnsi="Montserrat"/>
          <w:sz w:val="18"/>
        </w:rPr>
      </w:pPr>
    </w:p>
    <w:sectPr w:rsidR="0035272E" w:rsidRPr="004B2AC4" w:rsidSect="00B54631">
      <w:headerReference w:type="even" r:id="rId7"/>
      <w:headerReference w:type="default" r:id="rId8"/>
      <w:footerReference w:type="even" r:id="rId9"/>
      <w:footerReference w:type="default" r:id="rId10"/>
      <w:headerReference w:type="first" r:id="rId11"/>
      <w:footerReference w:type="first" r:id="rId12"/>
      <w:pgSz w:w="11906" w:h="16838" w:code="9"/>
      <w:pgMar w:top="2268" w:right="124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24E52" w14:textId="77777777" w:rsidR="009F52B4" w:rsidRDefault="009F52B4" w:rsidP="00E066D2">
      <w:r>
        <w:separator/>
      </w:r>
    </w:p>
  </w:endnote>
  <w:endnote w:type="continuationSeparator" w:id="0">
    <w:p w14:paraId="6364B036" w14:textId="77777777" w:rsidR="009F52B4" w:rsidRDefault="009F52B4" w:rsidP="00E06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Times-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5EB32" w14:textId="77777777" w:rsidR="009D3017" w:rsidRDefault="009D301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CBFBF" w14:textId="77777777" w:rsidR="00B54631" w:rsidRPr="003B0D0F" w:rsidRDefault="00B54631" w:rsidP="00B54631">
    <w:pPr>
      <w:pStyle w:val="Fuzeile"/>
      <w:jc w:val="right"/>
      <w:rPr>
        <w:rFonts w:ascii="Montserrat" w:hAnsi="Montserrat"/>
        <w:sz w:val="14"/>
        <w:szCs w:val="14"/>
      </w:rPr>
    </w:pPr>
    <w:r>
      <w:rPr>
        <w:rFonts w:ascii="Montserrat" w:hAnsi="Montserrat"/>
        <w:sz w:val="14"/>
        <w:szCs w:val="14"/>
      </w:rPr>
      <w:sym w:font="Wingdings" w:char="F06C"/>
    </w:r>
    <w:r>
      <w:rPr>
        <w:rFonts w:ascii="Montserrat" w:hAnsi="Montserrat"/>
        <w:sz w:val="14"/>
        <w:szCs w:val="14"/>
      </w:rPr>
      <w:t xml:space="preserve"> </w:t>
    </w:r>
    <w:r w:rsidRPr="003B0D0F">
      <w:rPr>
        <w:rFonts w:ascii="Montserrat" w:hAnsi="Montserrat"/>
        <w:sz w:val="14"/>
        <w:szCs w:val="14"/>
      </w:rPr>
      <w:t>Schweizer Astrologenbund SAB</w:t>
    </w:r>
  </w:p>
  <w:p w14:paraId="3B34A2C2" w14:textId="77777777" w:rsidR="00B54631" w:rsidRPr="00845C81" w:rsidRDefault="009F52B4" w:rsidP="00B54631">
    <w:pPr>
      <w:pStyle w:val="Fuzeile"/>
      <w:jc w:val="right"/>
      <w:rPr>
        <w:rFonts w:ascii="Montserrat" w:hAnsi="Montserrat"/>
        <w:sz w:val="14"/>
        <w:szCs w:val="14"/>
      </w:rPr>
    </w:pPr>
    <w:hyperlink r:id="rId1" w:history="1">
      <w:r w:rsidR="00B54631" w:rsidRPr="00B54631">
        <w:rPr>
          <w:rFonts w:ascii="Montserrat" w:hAnsi="Montserrat"/>
          <w:sz w:val="14"/>
          <w:szCs w:val="14"/>
        </w:rPr>
        <w:t>info@astrologenbund.ch</w:t>
      </w:r>
    </w:hyperlink>
    <w:r w:rsidR="00B54631" w:rsidRPr="00845C81">
      <w:rPr>
        <w:rFonts w:ascii="Montserrat" w:hAnsi="Montserrat"/>
        <w:sz w:val="14"/>
        <w:szCs w:val="14"/>
      </w:rPr>
      <w:br/>
    </w:r>
    <w:hyperlink r:id="rId2" w:history="1">
      <w:r w:rsidR="00B54631" w:rsidRPr="00B54631">
        <w:rPr>
          <w:rFonts w:ascii="Montserrat" w:hAnsi="Montserrat"/>
          <w:sz w:val="14"/>
          <w:szCs w:val="14"/>
        </w:rPr>
        <w:t>www.astrologenbund.ch</w:t>
      </w:r>
    </w:hyperlink>
    <w:r w:rsidR="00B54631" w:rsidRPr="00845C81">
      <w:rPr>
        <w:rFonts w:ascii="Montserrat" w:hAnsi="Montserrat"/>
        <w:sz w:val="14"/>
        <w:szCs w:val="14"/>
      </w:rPr>
      <w:t xml:space="preserve"> </w:t>
    </w:r>
  </w:p>
  <w:p w14:paraId="6048E3FF" w14:textId="400B08C8" w:rsidR="00CF692B" w:rsidRPr="00B54631" w:rsidRDefault="00CF692B" w:rsidP="00B5463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56959" w14:textId="77777777" w:rsidR="009D3017" w:rsidRDefault="009D301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5F983" w14:textId="77777777" w:rsidR="009F52B4" w:rsidRDefault="009F52B4" w:rsidP="00E066D2">
      <w:r>
        <w:separator/>
      </w:r>
    </w:p>
  </w:footnote>
  <w:footnote w:type="continuationSeparator" w:id="0">
    <w:p w14:paraId="2F83F1AE" w14:textId="77777777" w:rsidR="009F52B4" w:rsidRDefault="009F52B4" w:rsidP="00E06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AA9D6" w14:textId="77777777" w:rsidR="009D3017" w:rsidRDefault="009D301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43C7C" w14:textId="6DE69558" w:rsidR="00832B55" w:rsidRDefault="004B2AC4" w:rsidP="00832B55">
    <w:pPr>
      <w:pStyle w:val="Kopfzeile"/>
      <w:jc w:val="right"/>
    </w:pPr>
    <w:r>
      <w:rPr>
        <w:noProof/>
      </w:rPr>
      <w:drawing>
        <wp:anchor distT="0" distB="0" distL="114300" distR="114300" simplePos="0" relativeHeight="251658240" behindDoc="0" locked="0" layoutInCell="1" allowOverlap="1" wp14:anchorId="249E95A5" wp14:editId="159E9C77">
          <wp:simplePos x="0" y="0"/>
          <wp:positionH relativeFrom="column">
            <wp:posOffset>4785995</wp:posOffset>
          </wp:positionH>
          <wp:positionV relativeFrom="paragraph">
            <wp:posOffset>-306705</wp:posOffset>
          </wp:positionV>
          <wp:extent cx="1099184" cy="1097650"/>
          <wp:effectExtent l="0" t="0" r="6350" b="762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tmarke_Schweizer_Astrologenbund_Kreise_Orange.jpg"/>
                  <pic:cNvPicPr/>
                </pic:nvPicPr>
                <pic:blipFill>
                  <a:blip r:embed="rId1">
                    <a:extLst>
                      <a:ext uri="{28A0092B-C50C-407E-A947-70E740481C1C}">
                        <a14:useLocalDpi xmlns:a14="http://schemas.microsoft.com/office/drawing/2010/main" val="0"/>
                      </a:ext>
                    </a:extLst>
                  </a:blip>
                  <a:stretch>
                    <a:fillRect/>
                  </a:stretch>
                </pic:blipFill>
                <pic:spPr>
                  <a:xfrm>
                    <a:off x="0" y="0"/>
                    <a:ext cx="1099184" cy="1097650"/>
                  </a:xfrm>
                  <a:prstGeom prst="rect">
                    <a:avLst/>
                  </a:prstGeom>
                </pic:spPr>
              </pic:pic>
            </a:graphicData>
          </a:graphic>
          <wp14:sizeRelH relativeFrom="page">
            <wp14:pctWidth>0</wp14:pctWidth>
          </wp14:sizeRelH>
          <wp14:sizeRelV relativeFrom="page">
            <wp14:pctHeight>0</wp14:pctHeight>
          </wp14:sizeRelV>
        </wp:anchor>
      </w:drawing>
    </w:r>
    <w:sdt>
      <w:sdtPr>
        <w:id w:val="843448950"/>
        <w:docPartObj>
          <w:docPartGallery w:val="Watermarks"/>
          <w:docPartUnique/>
        </w:docPartObj>
      </w:sdtPr>
      <w:sdtEndP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DE722" w14:textId="77777777" w:rsidR="009D3017" w:rsidRDefault="009D301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D5531"/>
    <w:multiLevelType w:val="hybridMultilevel"/>
    <w:tmpl w:val="DFBCD4A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1699622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BAA"/>
    <w:rsid w:val="00052E6C"/>
    <w:rsid w:val="001A0E3E"/>
    <w:rsid w:val="002735AB"/>
    <w:rsid w:val="00335343"/>
    <w:rsid w:val="0035272E"/>
    <w:rsid w:val="00364846"/>
    <w:rsid w:val="004B2AC4"/>
    <w:rsid w:val="004C4F51"/>
    <w:rsid w:val="00510403"/>
    <w:rsid w:val="00514630"/>
    <w:rsid w:val="005245FC"/>
    <w:rsid w:val="00624F93"/>
    <w:rsid w:val="006326F8"/>
    <w:rsid w:val="00654D15"/>
    <w:rsid w:val="00736EAF"/>
    <w:rsid w:val="00743BAA"/>
    <w:rsid w:val="0076009C"/>
    <w:rsid w:val="007D3DD4"/>
    <w:rsid w:val="00803348"/>
    <w:rsid w:val="00832B55"/>
    <w:rsid w:val="008351F0"/>
    <w:rsid w:val="00861FE0"/>
    <w:rsid w:val="00893175"/>
    <w:rsid w:val="008B0571"/>
    <w:rsid w:val="008D06A1"/>
    <w:rsid w:val="008D6288"/>
    <w:rsid w:val="009016FA"/>
    <w:rsid w:val="009C6A55"/>
    <w:rsid w:val="009D3017"/>
    <w:rsid w:val="009F52B4"/>
    <w:rsid w:val="00A33A57"/>
    <w:rsid w:val="00A448DA"/>
    <w:rsid w:val="00AB3BBB"/>
    <w:rsid w:val="00B54631"/>
    <w:rsid w:val="00BD5537"/>
    <w:rsid w:val="00BD5CA9"/>
    <w:rsid w:val="00C0482B"/>
    <w:rsid w:val="00CF5553"/>
    <w:rsid w:val="00CF692B"/>
    <w:rsid w:val="00D02509"/>
    <w:rsid w:val="00D3711C"/>
    <w:rsid w:val="00DB3521"/>
    <w:rsid w:val="00DD4B86"/>
    <w:rsid w:val="00E066D2"/>
    <w:rsid w:val="00E42C64"/>
    <w:rsid w:val="00EF32A8"/>
    <w:rsid w:val="00F97FAB"/>
    <w:rsid w:val="00FA09D0"/>
    <w:rsid w:val="00FB47A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9D959"/>
  <w15:chartTrackingRefBased/>
  <w15:docId w15:val="{8B7CB836-51B7-471E-924E-0C02FBD66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66D2"/>
    <w:rPr>
      <w:rFonts w:ascii="Verdana" w:hAnsi="Verdana"/>
      <w:color w:val="0F063B"/>
    </w:rPr>
  </w:style>
  <w:style w:type="paragraph" w:styleId="berschrift1">
    <w:name w:val="heading 1"/>
    <w:basedOn w:val="Standard"/>
    <w:next w:val="Standard"/>
    <w:link w:val="berschrift1Zchn"/>
    <w:uiPriority w:val="9"/>
    <w:qFormat/>
    <w:rsid w:val="00832B55"/>
    <w:pPr>
      <w:spacing w:before="200" w:after="200"/>
      <w:outlineLvl w:val="0"/>
    </w:pPr>
    <w:rPr>
      <w:b/>
      <w:bCs/>
    </w:rPr>
  </w:style>
  <w:style w:type="paragraph" w:styleId="berschrift2">
    <w:name w:val="heading 2"/>
    <w:basedOn w:val="Titel"/>
    <w:next w:val="Standard"/>
    <w:link w:val="berschrift2Zchn"/>
    <w:uiPriority w:val="9"/>
    <w:unhideWhenUsed/>
    <w:qFormat/>
    <w:rsid w:val="00E066D2"/>
    <w:pPr>
      <w:spacing w:after="200"/>
      <w:outlineLvl w:val="1"/>
    </w:pPr>
    <w:rPr>
      <w:b w:val="0"/>
      <w:bCs w:val="0"/>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F692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F692B"/>
  </w:style>
  <w:style w:type="paragraph" w:styleId="Fuzeile">
    <w:name w:val="footer"/>
    <w:basedOn w:val="Standard"/>
    <w:link w:val="FuzeileZchn"/>
    <w:uiPriority w:val="99"/>
    <w:unhideWhenUsed/>
    <w:rsid w:val="00CF692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F692B"/>
  </w:style>
  <w:style w:type="paragraph" w:styleId="Titel">
    <w:name w:val="Title"/>
    <w:basedOn w:val="Standard"/>
    <w:next w:val="Standard"/>
    <w:link w:val="TitelZchn"/>
    <w:uiPriority w:val="10"/>
    <w:qFormat/>
    <w:rsid w:val="00E066D2"/>
    <w:pPr>
      <w:spacing w:after="0"/>
    </w:pPr>
    <w:rPr>
      <w:b/>
      <w:bCs/>
      <w:sz w:val="40"/>
      <w:szCs w:val="40"/>
    </w:rPr>
  </w:style>
  <w:style w:type="character" w:customStyle="1" w:styleId="TitelZchn">
    <w:name w:val="Titel Zchn"/>
    <w:basedOn w:val="Absatz-Standardschriftart"/>
    <w:link w:val="Titel"/>
    <w:uiPriority w:val="10"/>
    <w:rsid w:val="00E066D2"/>
    <w:rPr>
      <w:rFonts w:ascii="Verdana" w:hAnsi="Verdana"/>
      <w:b/>
      <w:bCs/>
      <w:color w:val="0F063B"/>
      <w:sz w:val="40"/>
      <w:szCs w:val="40"/>
    </w:rPr>
  </w:style>
  <w:style w:type="character" w:customStyle="1" w:styleId="berschrift2Zchn">
    <w:name w:val="Überschrift 2 Zchn"/>
    <w:basedOn w:val="Absatz-Standardschriftart"/>
    <w:link w:val="berschrift2"/>
    <w:uiPriority w:val="9"/>
    <w:rsid w:val="00E066D2"/>
    <w:rPr>
      <w:rFonts w:ascii="Verdana" w:hAnsi="Verdana"/>
      <w:color w:val="0F063B"/>
      <w:sz w:val="32"/>
      <w:szCs w:val="32"/>
    </w:rPr>
  </w:style>
  <w:style w:type="character" w:customStyle="1" w:styleId="berschrift1Zchn">
    <w:name w:val="Überschrift 1 Zchn"/>
    <w:basedOn w:val="Absatz-Standardschriftart"/>
    <w:link w:val="berschrift1"/>
    <w:uiPriority w:val="9"/>
    <w:rsid w:val="00832B55"/>
    <w:rPr>
      <w:rFonts w:ascii="Verdana" w:hAnsi="Verdana"/>
      <w:b/>
      <w:bCs/>
      <w:color w:val="0F063B"/>
    </w:rPr>
  </w:style>
  <w:style w:type="table" w:styleId="Tabellenraster">
    <w:name w:val="Table Grid"/>
    <w:basedOn w:val="NormaleTabelle"/>
    <w:uiPriority w:val="39"/>
    <w:rsid w:val="00832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743BAA"/>
    <w:rPr>
      <w:color w:val="0563C1" w:themeColor="hyperlink"/>
      <w:u w:val="single"/>
    </w:rPr>
  </w:style>
  <w:style w:type="character" w:styleId="NichtaufgelsteErwhnung">
    <w:name w:val="Unresolved Mention"/>
    <w:basedOn w:val="Absatz-Standardschriftart"/>
    <w:uiPriority w:val="99"/>
    <w:semiHidden/>
    <w:unhideWhenUsed/>
    <w:rsid w:val="00743BAA"/>
    <w:rPr>
      <w:color w:val="605E5C"/>
      <w:shd w:val="clear" w:color="auto" w:fill="E1DFDD"/>
    </w:rPr>
  </w:style>
  <w:style w:type="paragraph" w:styleId="Listenabsatz">
    <w:name w:val="List Paragraph"/>
    <w:basedOn w:val="Standard"/>
    <w:uiPriority w:val="34"/>
    <w:qFormat/>
    <w:rsid w:val="00654D15"/>
    <w:pPr>
      <w:ind w:left="720"/>
      <w:contextualSpacing/>
    </w:pPr>
    <w:rPr>
      <w:rFonts w:asciiTheme="minorHAnsi" w:hAnsiTheme="minorHAnsi"/>
      <w:color w:val="auto"/>
    </w:rPr>
  </w:style>
  <w:style w:type="paragraph" w:customStyle="1" w:styleId="Default">
    <w:name w:val="Default"/>
    <w:rsid w:val="00654D1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astrologenbund.ch" TargetMode="External"/><Relationship Id="rId1" Type="http://schemas.openxmlformats.org/officeDocument/2006/relationships/hyperlink" Target="mailto:info@astrologenbund.ch"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Eicher\VR\sab%20Schweizer%20Astrologenbund\Marketing\CI%20CD\Briefvorlage\2020.11_Vorlage%20SAB_Vorschlag%20MEi.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2020.11_Vorlage SAB_Vorschlag MEi</Template>
  <TotalTime>0</TotalTime>
  <Pages>4</Pages>
  <Words>424</Words>
  <Characters>2672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Eicher</dc:creator>
  <cp:keywords/>
  <dc:description/>
  <cp:lastModifiedBy>Corine Tscherrig</cp:lastModifiedBy>
  <cp:revision>2</cp:revision>
  <cp:lastPrinted>2021-03-25T08:18:00Z</cp:lastPrinted>
  <dcterms:created xsi:type="dcterms:W3CDTF">2022-05-03T19:47:00Z</dcterms:created>
  <dcterms:modified xsi:type="dcterms:W3CDTF">2022-05-03T19:47:00Z</dcterms:modified>
</cp:coreProperties>
</file>